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B6BC0" w14:textId="7A71C944" w:rsidR="00181EF1" w:rsidRPr="00830AFF" w:rsidRDefault="002B3264" w:rsidP="00830AFF">
      <w:pPr>
        <w:pStyle w:val="BlockText"/>
      </w:pPr>
      <w:r>
        <w:rPr>
          <w:noProof/>
          <w:lang w:eastAsia="en-US"/>
        </w:rPr>
        <w:drawing>
          <wp:anchor distT="0" distB="0" distL="114300" distR="114300" simplePos="0" relativeHeight="251645952" behindDoc="0" locked="0" layoutInCell="1" allowOverlap="1" wp14:anchorId="1340AEEB" wp14:editId="2B0866CE">
            <wp:simplePos x="0" y="0"/>
            <wp:positionH relativeFrom="column">
              <wp:posOffset>-2006600</wp:posOffset>
            </wp:positionH>
            <wp:positionV relativeFrom="paragraph">
              <wp:posOffset>45720</wp:posOffset>
            </wp:positionV>
            <wp:extent cx="1257935" cy="1746250"/>
            <wp:effectExtent l="0" t="0" r="12065" b="6350"/>
            <wp:wrapTight wrapText="bothSides">
              <wp:wrapPolygon edited="0">
                <wp:start x="0" y="0"/>
                <wp:lineTo x="0" y="21364"/>
                <wp:lineTo x="21371" y="21364"/>
                <wp:lineTo x="21371" y="0"/>
                <wp:lineTo x="0" y="0"/>
              </wp:wrapPolygon>
            </wp:wrapTight>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93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9E1">
        <w:rPr>
          <w:noProof/>
          <w:lang w:eastAsia="en-US"/>
        </w:rPr>
        <mc:AlternateContent>
          <mc:Choice Requires="wps">
            <w:drawing>
              <wp:anchor distT="0" distB="0" distL="114300" distR="114300" simplePos="0" relativeHeight="251636736" behindDoc="0" locked="0" layoutInCell="1" allowOverlap="1" wp14:anchorId="35F2EFD2" wp14:editId="37B9BD64">
                <wp:simplePos x="0" y="0"/>
                <wp:positionH relativeFrom="column">
                  <wp:posOffset>-408305</wp:posOffset>
                </wp:positionH>
                <wp:positionV relativeFrom="paragraph">
                  <wp:posOffset>616585</wp:posOffset>
                </wp:positionV>
                <wp:extent cx="5588635" cy="7800340"/>
                <wp:effectExtent l="0" t="0" r="24765"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635" cy="7800340"/>
                        </a:xfrm>
                        <a:prstGeom prst="rect">
                          <a:avLst/>
                        </a:prstGeom>
                        <a:noFill/>
                        <a:ln w="34925">
                          <a:solidFill>
                            <a:sysClr val="windowText" lastClr="000000"/>
                          </a:solidFill>
                        </a:ln>
                        <a:effectLst/>
                      </wps:spPr>
                      <wps:txbx>
                        <w:txbxContent>
                          <w:p w14:paraId="0C438215" w14:textId="77777777" w:rsidR="007C0F37" w:rsidRPr="00416E95" w:rsidRDefault="007C0F37">
                            <w:pPr>
                              <w:rPr>
                                <w:sz w:val="25"/>
                                <w:szCs w:val="25"/>
                              </w:rPr>
                            </w:pPr>
                            <w:r w:rsidRPr="00416E95">
                              <w:rPr>
                                <w:sz w:val="25"/>
                                <w:szCs w:val="25"/>
                              </w:rPr>
                              <w:t>Letter from the Pastor</w:t>
                            </w:r>
                          </w:p>
                          <w:p w14:paraId="14E2102F" w14:textId="77777777" w:rsidR="00252463" w:rsidRPr="00416E95" w:rsidRDefault="00252463">
                            <w:pPr>
                              <w:rPr>
                                <w:b/>
                                <w:sz w:val="25"/>
                                <w:szCs w:val="25"/>
                              </w:rPr>
                            </w:pPr>
                            <w:r w:rsidRPr="00416E95">
                              <w:rPr>
                                <w:b/>
                                <w:sz w:val="25"/>
                                <w:szCs w:val="25"/>
                              </w:rPr>
                              <w:t>Dear Northminster Family,</w:t>
                            </w:r>
                          </w:p>
                          <w:p w14:paraId="0516372D" w14:textId="77777777" w:rsidR="00E20103" w:rsidRDefault="00E20103" w:rsidP="00E20103">
                            <w:r>
                              <w:t xml:space="preserve">First, I want to thank you all for the hospitality I have received from this congregation. You have shown me love and as a young minister it is a blessing to be a part of such a wonderful congregation. My time here has been formative and I will be able to recall my experience at Northminster throughout my ministry career. In ministry, I continually remind myself to be grounded and remember why I do ministry. </w:t>
                            </w:r>
                          </w:p>
                          <w:p w14:paraId="404F6302" w14:textId="715709AF" w:rsidR="00E20103" w:rsidRDefault="00E20103" w:rsidP="00E20103">
                            <w:pPr>
                              <w:rPr>
                                <w:rStyle w:val="text"/>
                              </w:rPr>
                            </w:pPr>
                            <w:r>
                              <w:t xml:space="preserve">One of the most compelling stories for my own personal faith is in Matthew 18 &amp; 19. It is when Jesus interacts with children. Chapter 18 starts </w:t>
                            </w:r>
                            <w:r>
                              <w:rPr>
                                <w:rStyle w:val="text"/>
                              </w:rPr>
                              <w:t>with the disciples asking Jesus,</w:t>
                            </w:r>
                            <w:r w:rsidRPr="006160B6">
                              <w:rPr>
                                <w:rStyle w:val="text"/>
                              </w:rPr>
                              <w:t xml:space="preserve"> “Who is the greatest in the kingdom of heaven?” </w:t>
                            </w:r>
                            <w:r>
                              <w:rPr>
                                <w:rStyle w:val="text"/>
                              </w:rPr>
                              <w:t>Instead of indulging these grow</w:t>
                            </w:r>
                            <w:r w:rsidR="00DC1818">
                              <w:rPr>
                                <w:rStyle w:val="text"/>
                              </w:rPr>
                              <w:t>n</w:t>
                            </w:r>
                            <w:r>
                              <w:rPr>
                                <w:rStyle w:val="text"/>
                              </w:rPr>
                              <w:t xml:space="preserve"> adults in their immature banter Jesus</w:t>
                            </w:r>
                            <w:r>
                              <w:rPr>
                                <w:rStyle w:val="text"/>
                                <w:vertAlign w:val="superscript"/>
                              </w:rPr>
                              <w:t xml:space="preserve"> </w:t>
                            </w:r>
                            <w:r w:rsidRPr="006160B6">
                              <w:rPr>
                                <w:rStyle w:val="text"/>
                              </w:rPr>
                              <w:t xml:space="preserve">called </w:t>
                            </w:r>
                            <w:r>
                              <w:rPr>
                                <w:rStyle w:val="text"/>
                              </w:rPr>
                              <w:t>a child over to him and</w:t>
                            </w:r>
                            <w:r w:rsidRPr="006160B6">
                              <w:rPr>
                                <w:rStyle w:val="text"/>
                              </w:rPr>
                              <w:t xml:space="preserve"> said, “Truly I tell you, unless you change and become like children, you will never enter the kingdom of heaven. Whoever becomes humble like this child is the greatest in the kingdom of heaven. Whoever welcomes one such child in my name welcomes me.</w:t>
                            </w:r>
                            <w:r>
                              <w:rPr>
                                <w:rStyle w:val="text"/>
                              </w:rPr>
                              <w:t>”</w:t>
                            </w:r>
                          </w:p>
                          <w:p w14:paraId="40961D44" w14:textId="77777777" w:rsidR="00E20103" w:rsidRDefault="00E20103" w:rsidP="00E20103">
                            <w:r>
                              <w:t xml:space="preserve">The </w:t>
                            </w:r>
                            <w:r w:rsidRPr="00D84E9E">
                              <w:rPr>
                                <w:i/>
                              </w:rPr>
                              <w:t>adults</w:t>
                            </w:r>
                            <w:r>
                              <w:t xml:space="preserve"> in this story feel as if they know what is best (for goodness sake they were asking which one of them is the greatest). They forgot what following Jesus was about. Following Jesus is not about who is greatest. </w:t>
                            </w:r>
                          </w:p>
                          <w:p w14:paraId="59ED95DD" w14:textId="77777777" w:rsidR="00E20103" w:rsidRDefault="00E20103" w:rsidP="00E20103">
                            <w:r>
                              <w:t xml:space="preserve">Jesus says in Matt. 20, “…the last will be first and the first will be last.” The disciples were focused on things that did not matter. </w:t>
                            </w:r>
                          </w:p>
                          <w:p w14:paraId="0A9B292A" w14:textId="77777777" w:rsidR="00E20103" w:rsidRPr="008C29C5" w:rsidRDefault="00E20103" w:rsidP="00E20103">
                            <w:r>
                              <w:t xml:space="preserve">That is why Jesus showed them the child and told them that they must be like this child. The child doesn’t speak in the passage and the child’s silence teaches us about humility. The child didn’t care about who was the greatest. The child only cared about being near Jesus. In Jesus’ Kingdom, greatness is not reached by any standards of our own, but by the devotion to Jesus. </w:t>
                            </w:r>
                          </w:p>
                          <w:p w14:paraId="7D86D69E" w14:textId="77777777" w:rsidR="00E20103" w:rsidRPr="006160B6" w:rsidRDefault="00E20103" w:rsidP="00E20103">
                            <w:pPr>
                              <w:rPr>
                                <w:vertAlign w:val="superscript"/>
                              </w:rPr>
                            </w:pPr>
                            <w:r>
                              <w:t>In Chapter 19:13, the children are being brought to Jesus i</w:t>
                            </w:r>
                            <w:r w:rsidRPr="000E390A">
                              <w:t>n order that he might lay his hands on them and pray.</w:t>
                            </w:r>
                            <w:r>
                              <w:t xml:space="preserve"> But the disciples scolded those who were bringing them. Then </w:t>
                            </w:r>
                            <w:r w:rsidRPr="000E390A">
                              <w:t>Jesus said, “Let the little children come to me, and do not stop them; for it is to such as these that th</w:t>
                            </w:r>
                            <w:r>
                              <w:t xml:space="preserve">e kingdom of heaven belongs.” </w:t>
                            </w:r>
                          </w:p>
                          <w:p w14:paraId="2E00C4B2" w14:textId="36ECE3D9" w:rsidR="00E20103" w:rsidRDefault="00E20103" w:rsidP="00A5270C">
                            <w:r>
                              <w:t xml:space="preserve">This second story, the disciples rebuke those who were bringing children to Jesus. They thought that Jesus should not be bothered by the trivial things like children. These children do not have authority and Jesus has bigger fish to fry. Although, Jesus tells them the opposite. He reminds them that these children are the one which will fill his Kingdom. </w:t>
                            </w:r>
                          </w:p>
                          <w:p w14:paraId="0AA238D6" w14:textId="77777777" w:rsidR="00A5270C" w:rsidRDefault="00A5270C" w:rsidP="00460748"/>
                          <w:p w14:paraId="03938E4B" w14:textId="77777777" w:rsidR="0057260D" w:rsidRPr="00416E95" w:rsidRDefault="0057260D" w:rsidP="0057260D"/>
                          <w:p w14:paraId="4EC68A51" w14:textId="77777777" w:rsidR="0057260D" w:rsidRPr="00416E95" w:rsidRDefault="0057260D" w:rsidP="0057260D"/>
                          <w:p w14:paraId="31B532AC" w14:textId="77777777" w:rsidR="0057260D" w:rsidRPr="00416E95" w:rsidRDefault="0057260D" w:rsidP="0057260D">
                            <w:pPr>
                              <w:spacing w:line="240" w:lineRule="auto"/>
                            </w:pPr>
                            <w:r w:rsidRPr="00416E9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2EFD2" id="_x0000_t202" coordsize="21600,21600" o:spt="202" path="m0,0l0,21600,21600,21600,21600,0xe">
                <v:stroke joinstyle="miter"/>
                <v:path gradientshapeok="t" o:connecttype="rect"/>
              </v:shapetype>
              <v:shape id="Text Box 19" o:spid="_x0000_s1026" type="#_x0000_t202" style="position:absolute;margin-left:-32.15pt;margin-top:48.55pt;width:440.05pt;height:61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" filled="f" strokecolor="windowText" strokeweight="2.75pt">
                <v:path arrowok="t"/>
                <v:textbox>
                  <w:txbxContent>
                    <w:p w14:paraId="0C438215" w14:textId="77777777" w:rsidR="007C0F37" w:rsidRPr="00416E95" w:rsidRDefault="007C0F37">
                      <w:pPr>
                        <w:rPr>
                          <w:sz w:val="25"/>
                          <w:szCs w:val="25"/>
                        </w:rPr>
                      </w:pPr>
                      <w:r w:rsidRPr="00416E95">
                        <w:rPr>
                          <w:sz w:val="25"/>
                          <w:szCs w:val="25"/>
                        </w:rPr>
                        <w:t>Letter from the Pastor</w:t>
                      </w:r>
                    </w:p>
                    <w:p w14:paraId="14E2102F" w14:textId="77777777" w:rsidR="00252463" w:rsidRPr="00416E95" w:rsidRDefault="00252463">
                      <w:pPr>
                        <w:rPr>
                          <w:b/>
                          <w:sz w:val="25"/>
                          <w:szCs w:val="25"/>
                        </w:rPr>
                      </w:pPr>
                      <w:r w:rsidRPr="00416E95">
                        <w:rPr>
                          <w:b/>
                          <w:sz w:val="25"/>
                          <w:szCs w:val="25"/>
                        </w:rPr>
                        <w:t>Dear Northminster Family,</w:t>
                      </w:r>
                    </w:p>
                    <w:p w14:paraId="0516372D" w14:textId="77777777" w:rsidR="00E20103" w:rsidRDefault="00E20103" w:rsidP="00E20103">
                      <w:r>
                        <w:t xml:space="preserve">First, I want to thank you all for the hospitality I have received from this congregation. You have shown me love and as a young minister it is a blessing to be a part of such a wonderful congregation. My time here has been formative and I will be able to recall my experience at Northminster throughout my ministry career. In ministry, I continually remind myself to be grounded and remember why I do ministry. </w:t>
                      </w:r>
                    </w:p>
                    <w:p w14:paraId="404F6302" w14:textId="715709AF" w:rsidR="00E20103" w:rsidRDefault="00E20103" w:rsidP="00E20103">
                      <w:pPr>
                        <w:rPr>
                          <w:rStyle w:val="text"/>
                        </w:rPr>
                      </w:pPr>
                      <w:r>
                        <w:t xml:space="preserve">One of the most compelling stories for my own personal faith is in Matthew 18 &amp; 19. It is when Jesus interacts with children. Chapter 18 starts </w:t>
                      </w:r>
                      <w:r>
                        <w:rPr>
                          <w:rStyle w:val="text"/>
                        </w:rPr>
                        <w:t>with the disciples asking Jesus,</w:t>
                      </w:r>
                      <w:r w:rsidRPr="006160B6">
                        <w:rPr>
                          <w:rStyle w:val="text"/>
                        </w:rPr>
                        <w:t xml:space="preserve"> “Who is the greatest in the kingdom of heaven?” </w:t>
                      </w:r>
                      <w:r>
                        <w:rPr>
                          <w:rStyle w:val="text"/>
                        </w:rPr>
                        <w:t>Instead of indulging these grow</w:t>
                      </w:r>
                      <w:r w:rsidR="00DC1818">
                        <w:rPr>
                          <w:rStyle w:val="text"/>
                        </w:rPr>
                        <w:t>n</w:t>
                      </w:r>
                      <w:r>
                        <w:rPr>
                          <w:rStyle w:val="text"/>
                        </w:rPr>
                        <w:t xml:space="preserve"> adults in their immature banter Jesus</w:t>
                      </w:r>
                      <w:r>
                        <w:rPr>
                          <w:rStyle w:val="text"/>
                          <w:vertAlign w:val="superscript"/>
                        </w:rPr>
                        <w:t xml:space="preserve"> </w:t>
                      </w:r>
                      <w:r w:rsidRPr="006160B6">
                        <w:rPr>
                          <w:rStyle w:val="text"/>
                        </w:rPr>
                        <w:t xml:space="preserve">called </w:t>
                      </w:r>
                      <w:r>
                        <w:rPr>
                          <w:rStyle w:val="text"/>
                        </w:rPr>
                        <w:t>a child over to him and</w:t>
                      </w:r>
                      <w:r w:rsidRPr="006160B6">
                        <w:rPr>
                          <w:rStyle w:val="text"/>
                        </w:rPr>
                        <w:t xml:space="preserve"> said, “Truly I tell you, unless you change and become like children, you will never enter the kingdom of heaven. Whoever becomes humble like this child is the greatest in the kingdom of heaven. Whoever welcomes one such child in my name welcomes me.</w:t>
                      </w:r>
                      <w:r>
                        <w:rPr>
                          <w:rStyle w:val="text"/>
                        </w:rPr>
                        <w:t>”</w:t>
                      </w:r>
                    </w:p>
                    <w:p w14:paraId="40961D44" w14:textId="77777777" w:rsidR="00E20103" w:rsidRDefault="00E20103" w:rsidP="00E20103">
                      <w:r>
                        <w:t xml:space="preserve">The </w:t>
                      </w:r>
                      <w:r w:rsidRPr="00D84E9E">
                        <w:rPr>
                          <w:i/>
                        </w:rPr>
                        <w:t>adults</w:t>
                      </w:r>
                      <w:r>
                        <w:t xml:space="preserve"> in this story feel as if they know what is best (for goodness sake they were asking which one of them is the greatest). They forgot what following Jesus was about. Following Jesus is not about who is greatest. </w:t>
                      </w:r>
                    </w:p>
                    <w:p w14:paraId="59ED95DD" w14:textId="77777777" w:rsidR="00E20103" w:rsidRDefault="00E20103" w:rsidP="00E20103">
                      <w:r>
                        <w:t xml:space="preserve">Jesus says in Matt. 20, “…the last will be first and the first will be last.” The disciples were focused on things that did not matter. </w:t>
                      </w:r>
                    </w:p>
                    <w:p w14:paraId="0A9B292A" w14:textId="77777777" w:rsidR="00E20103" w:rsidRPr="008C29C5" w:rsidRDefault="00E20103" w:rsidP="00E20103">
                      <w:r>
                        <w:t xml:space="preserve">That is why Jesus showed them the child and told them that they must be like this child. The child doesn’t speak in the passage and the child’s silence teaches us about humility. The child didn’t care about who was the greatest. The child only cared about being near Jesus. In Jesus’ Kingdom, greatness is not reached by any standards of our own, but by the devotion to Jesus. </w:t>
                      </w:r>
                    </w:p>
                    <w:p w14:paraId="7D86D69E" w14:textId="77777777" w:rsidR="00E20103" w:rsidRPr="006160B6" w:rsidRDefault="00E20103" w:rsidP="00E20103">
                      <w:pPr>
                        <w:rPr>
                          <w:vertAlign w:val="superscript"/>
                        </w:rPr>
                      </w:pPr>
                      <w:r>
                        <w:t>In Chapter 19:13, the children are being brought to Jesus i</w:t>
                      </w:r>
                      <w:r w:rsidRPr="000E390A">
                        <w:t>n order that he might lay his hands on them and pray.</w:t>
                      </w:r>
                      <w:r>
                        <w:t xml:space="preserve"> But the disciples scolded those who were bringing them. Then </w:t>
                      </w:r>
                      <w:r w:rsidRPr="000E390A">
                        <w:t>Jesus said, “Let the little children come to me, and do not stop them; for it is to such as these that th</w:t>
                      </w:r>
                      <w:r>
                        <w:t xml:space="preserve">e kingdom of heaven belongs.” </w:t>
                      </w:r>
                    </w:p>
                    <w:p w14:paraId="2E00C4B2" w14:textId="36ECE3D9" w:rsidR="00E20103" w:rsidRDefault="00E20103" w:rsidP="00A5270C">
                      <w:r>
                        <w:t xml:space="preserve">This second story, the disciples rebuke those who were bringing children to Jesus. They thought that Jesus should not be bothered by the trivial things like children. These children do not have authority and Jesus has bigger fish to fry. Although, Jesus tells them the opposite. He reminds them that these children are the one which will fill his Kingdom. </w:t>
                      </w:r>
                    </w:p>
                    <w:p w14:paraId="0AA238D6" w14:textId="77777777" w:rsidR="00A5270C" w:rsidRDefault="00A5270C" w:rsidP="00460748"/>
                    <w:p w14:paraId="03938E4B" w14:textId="77777777" w:rsidR="0057260D" w:rsidRPr="00416E95" w:rsidRDefault="0057260D" w:rsidP="0057260D"/>
                    <w:p w14:paraId="4EC68A51" w14:textId="77777777" w:rsidR="0057260D" w:rsidRPr="00416E95" w:rsidRDefault="0057260D" w:rsidP="0057260D"/>
                    <w:p w14:paraId="31B532AC" w14:textId="77777777" w:rsidR="0057260D" w:rsidRPr="00416E95" w:rsidRDefault="0057260D" w:rsidP="0057260D">
                      <w:pPr>
                        <w:spacing w:line="240" w:lineRule="auto"/>
                      </w:pPr>
                      <w:r w:rsidRPr="00416E95">
                        <w:t xml:space="preserve"> </w:t>
                      </w:r>
                    </w:p>
                  </w:txbxContent>
                </v:textbox>
                <w10:wrap type="square"/>
              </v:shape>
            </w:pict>
          </mc:Fallback>
        </mc:AlternateContent>
      </w:r>
      <w:r w:rsidR="00A5270C">
        <w:rPr>
          <w:noProof/>
          <w:lang w:eastAsia="en-US"/>
        </w:rPr>
        <mc:AlternateContent>
          <mc:Choice Requires="wps">
            <w:drawing>
              <wp:anchor distT="0" distB="0" distL="114300" distR="114300" simplePos="0" relativeHeight="251619328" behindDoc="0" locked="0" layoutInCell="1" allowOverlap="1" wp14:anchorId="2DF4828D" wp14:editId="36FD0D14">
                <wp:simplePos x="0" y="0"/>
                <wp:positionH relativeFrom="column">
                  <wp:posOffset>-62865</wp:posOffset>
                </wp:positionH>
                <wp:positionV relativeFrom="paragraph">
                  <wp:posOffset>8145145</wp:posOffset>
                </wp:positionV>
                <wp:extent cx="5029835" cy="802640"/>
                <wp:effectExtent l="0" t="0" r="0" b="10160"/>
                <wp:wrapSquare wrapText="bothSides"/>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835" cy="802640"/>
                        </a:xfrm>
                        <a:prstGeom prst="rect">
                          <a:avLst/>
                        </a:prstGeom>
                        <a:noFill/>
                        <a:ln>
                          <a:noFill/>
                        </a:ln>
                        <a:effectLst/>
                      </wps:spPr>
                      <wps:txbx>
                        <w:txbxContent>
                          <w:p w14:paraId="4E186EF2" w14:textId="77777777" w:rsidR="00714667" w:rsidRDefault="00714667" w:rsidP="009F34B4">
                            <w:pPr>
                              <w:jc w:val="center"/>
                            </w:pPr>
                          </w:p>
                          <w:p w14:paraId="1A651C73" w14:textId="77777777" w:rsidR="009F34B4" w:rsidRPr="00714667" w:rsidRDefault="009F34B4" w:rsidP="009F34B4">
                            <w:pPr>
                              <w:jc w:val="center"/>
                              <w:rPr>
                                <w:sz w:val="21"/>
                                <w:szCs w:val="21"/>
                              </w:rPr>
                            </w:pPr>
                            <w:r w:rsidRPr="00714667">
                              <w:rPr>
                                <w:sz w:val="22"/>
                                <w:szCs w:val="22"/>
                              </w:rPr>
                              <w:t xml:space="preserve">Northminster Presbyterian Church </w:t>
                            </w:r>
                            <w:r w:rsidRPr="00714667">
                              <w:rPr>
                                <w:sz w:val="22"/>
                                <w:szCs w:val="22"/>
                              </w:rPr>
                              <w:sym w:font="Symbol" w:char="F0B7"/>
                            </w:r>
                            <w:r w:rsidRPr="00714667">
                              <w:rPr>
                                <w:sz w:val="22"/>
                                <w:szCs w:val="22"/>
                              </w:rPr>
                              <w:t xml:space="preserve"> 7706 25</w:t>
                            </w:r>
                            <w:r w:rsidRPr="00714667">
                              <w:rPr>
                                <w:sz w:val="22"/>
                                <w:szCs w:val="22"/>
                                <w:vertAlign w:val="superscript"/>
                              </w:rPr>
                              <w:t>th</w:t>
                            </w:r>
                            <w:r w:rsidRPr="00714667">
                              <w:rPr>
                                <w:sz w:val="22"/>
                                <w:szCs w:val="22"/>
                              </w:rPr>
                              <w:t xml:space="preserve"> Ave NW </w:t>
                            </w:r>
                            <w:r w:rsidRPr="00714667">
                              <w:rPr>
                                <w:sz w:val="22"/>
                                <w:szCs w:val="22"/>
                              </w:rPr>
                              <w:sym w:font="Symbol" w:char="F0B7"/>
                            </w:r>
                            <w:r w:rsidRPr="00714667">
                              <w:rPr>
                                <w:sz w:val="22"/>
                                <w:szCs w:val="22"/>
                              </w:rPr>
                              <w:t xml:space="preserve"> Seattle, WA 98117 </w:t>
                            </w:r>
                            <w:r w:rsidRPr="00714667">
                              <w:rPr>
                                <w:sz w:val="22"/>
                                <w:szCs w:val="22"/>
                              </w:rPr>
                              <w:sym w:font="Symbol" w:char="F0B7"/>
                            </w:r>
                            <w:r w:rsidRPr="00714667">
                              <w:rPr>
                                <w:sz w:val="22"/>
                                <w:szCs w:val="22"/>
                              </w:rPr>
                              <w:t xml:space="preserve"> 206-783-3402 </w:t>
                            </w:r>
                            <w:r w:rsidRPr="00714667">
                              <w:rPr>
                                <w:sz w:val="22"/>
                                <w:szCs w:val="22"/>
                              </w:rPr>
                              <w:sym w:font="Symbol" w:char="F0B7"/>
                            </w:r>
                            <w:r w:rsidRPr="00714667">
                              <w:rPr>
                                <w:sz w:val="22"/>
                                <w:szCs w:val="22"/>
                              </w:rPr>
                              <w:t xml:space="preserve"> </w:t>
                            </w:r>
                            <w:hyperlink r:id="rId13" w:history="1">
                              <w:r w:rsidRPr="00DD367E">
                                <w:rPr>
                                  <w:rStyle w:val="Hyperlink"/>
                                  <w:color w:val="auto"/>
                                  <w:sz w:val="22"/>
                                  <w:szCs w:val="22"/>
                                  <w:u w:val="none"/>
                                </w:rPr>
                                <w:t>www.northminsterpres.org</w:t>
                              </w:r>
                            </w:hyperlink>
                            <w:r w:rsidRPr="00714667">
                              <w:rPr>
                                <w:sz w:val="22"/>
                                <w:szCs w:val="22"/>
                              </w:rPr>
                              <w:t xml:space="preserve"> </w:t>
                            </w:r>
                            <w:r w:rsidRPr="00714667">
                              <w:rPr>
                                <w:sz w:val="22"/>
                                <w:szCs w:val="22"/>
                              </w:rPr>
                              <w:sym w:font="Symbol" w:char="F0B7"/>
                            </w:r>
                            <w:r w:rsidRPr="00714667">
                              <w:rPr>
                                <w:sz w:val="22"/>
                                <w:szCs w:val="22"/>
                              </w:rPr>
                              <w:t xml:space="preserve"> “Look for us on Facebook</w:t>
                            </w:r>
                            <w:r w:rsidRPr="00714667">
                              <w:rPr>
                                <w:sz w:val="21"/>
                                <w:szCs w:val="21"/>
                              </w:rPr>
                              <w:t>!”</w:t>
                            </w:r>
                          </w:p>
                          <w:p w14:paraId="340115C9" w14:textId="77777777" w:rsidR="003B5383" w:rsidRDefault="003B5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828D" id="Text Box 10" o:spid="_x0000_s1027" type="#_x0000_t202" style="position:absolute;margin-left:-4.95pt;margin-top:641.35pt;width:396.05pt;height:63.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" filled="f" stroked="f">
                <v:path arrowok="t"/>
                <v:textbox>
                  <w:txbxContent>
                    <w:p w14:paraId="4E186EF2" w14:textId="77777777" w:rsidR="00714667" w:rsidRDefault="00714667" w:rsidP="009F34B4">
                      <w:pPr>
                        <w:jc w:val="center"/>
                      </w:pPr>
                    </w:p>
                    <w:p w14:paraId="1A651C73" w14:textId="77777777" w:rsidR="009F34B4" w:rsidRPr="00714667" w:rsidRDefault="009F34B4" w:rsidP="009F34B4">
                      <w:pPr>
                        <w:jc w:val="center"/>
                        <w:rPr>
                          <w:sz w:val="21"/>
                          <w:szCs w:val="21"/>
                        </w:rPr>
                      </w:pPr>
                      <w:r w:rsidRPr="00714667">
                        <w:rPr>
                          <w:sz w:val="22"/>
                          <w:szCs w:val="22"/>
                        </w:rPr>
                        <w:t xml:space="preserve">Northminster Presbyterian Church </w:t>
                      </w:r>
                      <w:r w:rsidRPr="00714667">
                        <w:rPr>
                          <w:sz w:val="22"/>
                          <w:szCs w:val="22"/>
                        </w:rPr>
                        <w:sym w:font="Symbol" w:char="F0B7"/>
                      </w:r>
                      <w:r w:rsidRPr="00714667">
                        <w:rPr>
                          <w:sz w:val="22"/>
                          <w:szCs w:val="22"/>
                        </w:rPr>
                        <w:t xml:space="preserve"> 7706 25</w:t>
                      </w:r>
                      <w:r w:rsidRPr="00714667">
                        <w:rPr>
                          <w:sz w:val="22"/>
                          <w:szCs w:val="22"/>
                          <w:vertAlign w:val="superscript"/>
                        </w:rPr>
                        <w:t>th</w:t>
                      </w:r>
                      <w:r w:rsidRPr="00714667">
                        <w:rPr>
                          <w:sz w:val="22"/>
                          <w:szCs w:val="22"/>
                        </w:rPr>
                        <w:t xml:space="preserve"> Ave NW </w:t>
                      </w:r>
                      <w:r w:rsidRPr="00714667">
                        <w:rPr>
                          <w:sz w:val="22"/>
                          <w:szCs w:val="22"/>
                        </w:rPr>
                        <w:sym w:font="Symbol" w:char="F0B7"/>
                      </w:r>
                      <w:r w:rsidRPr="00714667">
                        <w:rPr>
                          <w:sz w:val="22"/>
                          <w:szCs w:val="22"/>
                        </w:rPr>
                        <w:t xml:space="preserve"> Seattle, WA 98117 </w:t>
                      </w:r>
                      <w:r w:rsidRPr="00714667">
                        <w:rPr>
                          <w:sz w:val="22"/>
                          <w:szCs w:val="22"/>
                        </w:rPr>
                        <w:sym w:font="Symbol" w:char="F0B7"/>
                      </w:r>
                      <w:r w:rsidRPr="00714667">
                        <w:rPr>
                          <w:sz w:val="22"/>
                          <w:szCs w:val="22"/>
                        </w:rPr>
                        <w:t xml:space="preserve"> 206-783-3402 </w:t>
                      </w:r>
                      <w:r w:rsidRPr="00714667">
                        <w:rPr>
                          <w:sz w:val="22"/>
                          <w:szCs w:val="22"/>
                        </w:rPr>
                        <w:sym w:font="Symbol" w:char="F0B7"/>
                      </w:r>
                      <w:r w:rsidRPr="00714667">
                        <w:rPr>
                          <w:sz w:val="22"/>
                          <w:szCs w:val="22"/>
                        </w:rPr>
                        <w:t xml:space="preserve"> </w:t>
                      </w:r>
                      <w:hyperlink r:id="rId14" w:history="1">
                        <w:r w:rsidRPr="00DD367E">
                          <w:rPr>
                            <w:rStyle w:val="Hyperlink"/>
                            <w:color w:val="auto"/>
                            <w:sz w:val="22"/>
                            <w:szCs w:val="22"/>
                            <w:u w:val="none"/>
                          </w:rPr>
                          <w:t>www.northminsterpres.org</w:t>
                        </w:r>
                      </w:hyperlink>
                      <w:r w:rsidRPr="00714667">
                        <w:rPr>
                          <w:sz w:val="22"/>
                          <w:szCs w:val="22"/>
                        </w:rPr>
                        <w:t xml:space="preserve"> </w:t>
                      </w:r>
                      <w:r w:rsidRPr="00714667">
                        <w:rPr>
                          <w:sz w:val="22"/>
                          <w:szCs w:val="22"/>
                        </w:rPr>
                        <w:sym w:font="Symbol" w:char="F0B7"/>
                      </w:r>
                      <w:r w:rsidRPr="00714667">
                        <w:rPr>
                          <w:sz w:val="22"/>
                          <w:szCs w:val="22"/>
                        </w:rPr>
                        <w:t xml:space="preserve"> “Look for us on Facebook</w:t>
                      </w:r>
                      <w:r w:rsidRPr="00714667">
                        <w:rPr>
                          <w:sz w:val="21"/>
                          <w:szCs w:val="21"/>
                        </w:rPr>
                        <w:t>!”</w:t>
                      </w:r>
                    </w:p>
                    <w:p w14:paraId="340115C9" w14:textId="77777777" w:rsidR="003B5383" w:rsidRDefault="003B5383"/>
                  </w:txbxContent>
                </v:textbox>
                <w10:wrap type="square"/>
              </v:shape>
            </w:pict>
          </mc:Fallback>
        </mc:AlternateContent>
      </w:r>
      <w:r w:rsidR="00AB33A8">
        <w:rPr>
          <w:noProof/>
          <w:lang w:eastAsia="en-US"/>
        </w:rPr>
        <mc:AlternateContent>
          <mc:Choice Requires="wps">
            <w:drawing>
              <wp:anchor distT="0" distB="0" distL="0" distR="0" simplePos="0" relativeHeight="251617280" behindDoc="0" locked="0" layoutInCell="1" allowOverlap="0" wp14:anchorId="097D5637" wp14:editId="7A4339BA">
                <wp:simplePos x="0" y="0"/>
                <wp:positionH relativeFrom="page">
                  <wp:posOffset>-176530</wp:posOffset>
                </wp:positionH>
                <wp:positionV relativeFrom="page">
                  <wp:posOffset>2519680</wp:posOffset>
                </wp:positionV>
                <wp:extent cx="2058035" cy="7655560"/>
                <wp:effectExtent l="0" t="0" r="0" b="0"/>
                <wp:wrapSquare wrapText="bothSides"/>
                <wp:docPr id="18" name="Text Box 3" title="Si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035" cy="7655560"/>
                        </a:xfrm>
                        <a:prstGeom prst="rect">
                          <a:avLst/>
                        </a:prstGeom>
                        <a:solidFill>
                          <a:sysClr val="window" lastClr="FFFFFF"/>
                        </a:solidFill>
                        <a:ln w="6350">
                          <a:noFill/>
                        </a:ln>
                        <a:effectLst/>
                      </wps:spPr>
                      <wps:txbx>
                        <w:txbxContent>
                          <w:p w14:paraId="014C581C" w14:textId="77777777" w:rsidR="00181EF1" w:rsidRDefault="005266A7" w:rsidP="005266A7">
                            <w:pPr>
                              <w:pStyle w:val="Quote"/>
                              <w:spacing w:after="0" w:line="240" w:lineRule="auto"/>
                              <w:jc w:val="left"/>
                              <w:rPr>
                                <w:b/>
                                <w:i w:val="0"/>
                                <w:sz w:val="22"/>
                                <w:szCs w:val="22"/>
                              </w:rPr>
                            </w:pPr>
                            <w:r w:rsidRPr="000C1816">
                              <w:rPr>
                                <w:b/>
                                <w:i w:val="0"/>
                                <w:sz w:val="22"/>
                                <w:szCs w:val="22"/>
                              </w:rPr>
                              <w:t xml:space="preserve">Proclaiming God’s Grace, Creating Community, Serving </w:t>
                            </w:r>
                          </w:p>
                          <w:p w14:paraId="7A10B36B" w14:textId="04F8ABF4" w:rsidR="005266A7" w:rsidRDefault="005266A7" w:rsidP="005266A7">
                            <w:pPr>
                              <w:pStyle w:val="Quote"/>
                              <w:spacing w:after="0" w:line="240" w:lineRule="auto"/>
                              <w:jc w:val="left"/>
                              <w:rPr>
                                <w:b/>
                                <w:i w:val="0"/>
                                <w:sz w:val="22"/>
                                <w:szCs w:val="22"/>
                              </w:rPr>
                            </w:pPr>
                            <w:r w:rsidRPr="000C1816">
                              <w:rPr>
                                <w:b/>
                                <w:i w:val="0"/>
                                <w:sz w:val="22"/>
                                <w:szCs w:val="22"/>
                              </w:rPr>
                              <w:t>our Neighbors</w:t>
                            </w:r>
                          </w:p>
                          <w:p w14:paraId="52E96C2F" w14:textId="77777777" w:rsidR="00FA495C" w:rsidRPr="00FA495C" w:rsidRDefault="00FA495C" w:rsidP="005266A7">
                            <w:pPr>
                              <w:pStyle w:val="Quote"/>
                              <w:spacing w:after="0" w:line="240" w:lineRule="auto"/>
                              <w:jc w:val="left"/>
                              <w:rPr>
                                <w:b/>
                                <w:i w:val="0"/>
                                <w:sz w:val="10"/>
                                <w:szCs w:val="10"/>
                              </w:rPr>
                            </w:pPr>
                          </w:p>
                          <w:p w14:paraId="6DC00056"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Pastor</w:t>
                            </w:r>
                          </w:p>
                          <w:p w14:paraId="79D9D5CE" w14:textId="77777777" w:rsidR="005266A7" w:rsidRPr="000C1816" w:rsidRDefault="005266A7" w:rsidP="005266A7">
                            <w:pPr>
                              <w:pStyle w:val="Quote"/>
                              <w:spacing w:after="0" w:line="240" w:lineRule="auto"/>
                              <w:jc w:val="left"/>
                              <w:rPr>
                                <w:i w:val="0"/>
                                <w:sz w:val="22"/>
                                <w:szCs w:val="22"/>
                              </w:rPr>
                            </w:pPr>
                            <w:r w:rsidRPr="000C1816">
                              <w:rPr>
                                <w:i w:val="0"/>
                                <w:sz w:val="22"/>
                                <w:szCs w:val="22"/>
                              </w:rPr>
                              <w:t>Rev. Dani Forbess</w:t>
                            </w:r>
                          </w:p>
                          <w:p w14:paraId="34EC35B3"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Organist</w:t>
                            </w:r>
                          </w:p>
                          <w:p w14:paraId="64D4E33A" w14:textId="77777777" w:rsidR="005266A7" w:rsidRPr="000C1816" w:rsidRDefault="005266A7" w:rsidP="005266A7">
                            <w:pPr>
                              <w:pStyle w:val="Quote"/>
                              <w:spacing w:after="0" w:line="240" w:lineRule="auto"/>
                              <w:jc w:val="left"/>
                              <w:rPr>
                                <w:i w:val="0"/>
                                <w:sz w:val="22"/>
                                <w:szCs w:val="22"/>
                              </w:rPr>
                            </w:pPr>
                            <w:r w:rsidRPr="000C1816">
                              <w:rPr>
                                <w:i w:val="0"/>
                                <w:sz w:val="22"/>
                                <w:szCs w:val="22"/>
                              </w:rPr>
                              <w:t>Eric Johnston</w:t>
                            </w:r>
                          </w:p>
                          <w:p w14:paraId="561E01AF"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Christian Ed Director</w:t>
                            </w:r>
                          </w:p>
                          <w:p w14:paraId="583379B4" w14:textId="77777777" w:rsidR="005266A7" w:rsidRPr="000C1816" w:rsidRDefault="005266A7" w:rsidP="005266A7">
                            <w:pPr>
                              <w:pStyle w:val="Quote"/>
                              <w:spacing w:after="0" w:line="240" w:lineRule="auto"/>
                              <w:jc w:val="left"/>
                              <w:rPr>
                                <w:i w:val="0"/>
                                <w:sz w:val="22"/>
                                <w:szCs w:val="22"/>
                              </w:rPr>
                            </w:pPr>
                            <w:r w:rsidRPr="000C1816">
                              <w:rPr>
                                <w:i w:val="0"/>
                                <w:sz w:val="22"/>
                                <w:szCs w:val="22"/>
                              </w:rPr>
                              <w:t>Ally Pexa</w:t>
                            </w:r>
                          </w:p>
                          <w:p w14:paraId="49D0D425"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Choir Diretor</w:t>
                            </w:r>
                          </w:p>
                          <w:p w14:paraId="6B675C8A" w14:textId="77777777" w:rsidR="005266A7" w:rsidRPr="000C1816" w:rsidRDefault="005266A7" w:rsidP="005266A7">
                            <w:pPr>
                              <w:pStyle w:val="Quote"/>
                              <w:spacing w:after="0" w:line="240" w:lineRule="auto"/>
                              <w:jc w:val="left"/>
                              <w:rPr>
                                <w:i w:val="0"/>
                                <w:sz w:val="22"/>
                                <w:szCs w:val="22"/>
                              </w:rPr>
                            </w:pPr>
                            <w:r w:rsidRPr="000C1816">
                              <w:rPr>
                                <w:i w:val="0"/>
                                <w:sz w:val="22"/>
                                <w:szCs w:val="22"/>
                              </w:rPr>
                              <w:t>Kevin Gospel</w:t>
                            </w:r>
                          </w:p>
                          <w:p w14:paraId="775616CF"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Office Manager</w:t>
                            </w:r>
                          </w:p>
                          <w:p w14:paraId="3CB60CFE" w14:textId="77777777" w:rsidR="005266A7" w:rsidRDefault="005266A7" w:rsidP="005266A7">
                            <w:pPr>
                              <w:pStyle w:val="Quote"/>
                              <w:spacing w:after="0" w:line="240" w:lineRule="auto"/>
                              <w:jc w:val="left"/>
                              <w:rPr>
                                <w:i w:val="0"/>
                                <w:sz w:val="22"/>
                                <w:szCs w:val="22"/>
                              </w:rPr>
                            </w:pPr>
                            <w:r w:rsidRPr="000C1816">
                              <w:rPr>
                                <w:i w:val="0"/>
                                <w:sz w:val="22"/>
                                <w:szCs w:val="22"/>
                              </w:rPr>
                              <w:t>Stacy Kern</w:t>
                            </w:r>
                          </w:p>
                          <w:p w14:paraId="72F783B8" w14:textId="769E0FB7" w:rsidR="00FA495C" w:rsidRPr="00FA495C" w:rsidRDefault="00FA495C" w:rsidP="005266A7">
                            <w:pPr>
                              <w:pStyle w:val="Quote"/>
                              <w:spacing w:after="0" w:line="240" w:lineRule="auto"/>
                              <w:jc w:val="left"/>
                              <w:rPr>
                                <w:b/>
                                <w:i w:val="0"/>
                                <w:sz w:val="22"/>
                                <w:szCs w:val="22"/>
                              </w:rPr>
                            </w:pPr>
                            <w:r>
                              <w:rPr>
                                <w:b/>
                                <w:i w:val="0"/>
                                <w:sz w:val="22"/>
                                <w:szCs w:val="22"/>
                              </w:rPr>
                              <w:t>Pastoral Intern</w:t>
                            </w:r>
                          </w:p>
                          <w:p w14:paraId="5FE817EC" w14:textId="1C8517D7" w:rsidR="00FA495C" w:rsidRDefault="00FA495C" w:rsidP="005266A7">
                            <w:pPr>
                              <w:pStyle w:val="Quote"/>
                              <w:spacing w:after="0" w:line="240" w:lineRule="auto"/>
                              <w:jc w:val="left"/>
                              <w:rPr>
                                <w:i w:val="0"/>
                                <w:sz w:val="22"/>
                                <w:szCs w:val="22"/>
                              </w:rPr>
                            </w:pPr>
                            <w:r>
                              <w:rPr>
                                <w:i w:val="0"/>
                                <w:sz w:val="22"/>
                                <w:szCs w:val="22"/>
                              </w:rPr>
                              <w:t xml:space="preserve">Davidson Sutherland </w:t>
                            </w:r>
                          </w:p>
                          <w:p w14:paraId="2F1D479D" w14:textId="77777777" w:rsidR="005266A7" w:rsidRPr="00FA495C" w:rsidRDefault="005266A7" w:rsidP="005266A7">
                            <w:pPr>
                              <w:pStyle w:val="Quote"/>
                              <w:spacing w:after="0" w:line="240" w:lineRule="auto"/>
                              <w:jc w:val="left"/>
                              <w:rPr>
                                <w:i w:val="0"/>
                                <w:sz w:val="16"/>
                                <w:szCs w:val="16"/>
                              </w:rPr>
                            </w:pPr>
                          </w:p>
                          <w:p w14:paraId="05D5A45C" w14:textId="0CFC99BF" w:rsidR="009878E0" w:rsidRDefault="009878E0" w:rsidP="005266A7">
                            <w:pPr>
                              <w:pStyle w:val="Quote"/>
                              <w:spacing w:after="0" w:line="240" w:lineRule="auto"/>
                              <w:jc w:val="left"/>
                              <w:rPr>
                                <w:b/>
                                <w:i w:val="0"/>
                                <w:sz w:val="22"/>
                                <w:szCs w:val="22"/>
                              </w:rPr>
                            </w:pPr>
                            <w:r>
                              <w:rPr>
                                <w:b/>
                                <w:i w:val="0"/>
                                <w:sz w:val="22"/>
                                <w:szCs w:val="22"/>
                              </w:rPr>
                              <w:t>Clerk of Session</w:t>
                            </w:r>
                          </w:p>
                          <w:p w14:paraId="700F1098" w14:textId="51A2F80C" w:rsidR="009878E0" w:rsidRPr="009878E0" w:rsidRDefault="009878E0" w:rsidP="005266A7">
                            <w:pPr>
                              <w:pStyle w:val="Quote"/>
                              <w:spacing w:after="0" w:line="240" w:lineRule="auto"/>
                              <w:jc w:val="left"/>
                              <w:rPr>
                                <w:i w:val="0"/>
                                <w:sz w:val="22"/>
                                <w:szCs w:val="22"/>
                              </w:rPr>
                            </w:pPr>
                            <w:r w:rsidRPr="009878E0">
                              <w:rPr>
                                <w:i w:val="0"/>
                                <w:sz w:val="22"/>
                                <w:szCs w:val="22"/>
                              </w:rPr>
                              <w:t>Ann Wightman</w:t>
                            </w:r>
                          </w:p>
                          <w:p w14:paraId="115115A0" w14:textId="77777777" w:rsidR="005266A7" w:rsidRPr="000C1816" w:rsidRDefault="000C1816" w:rsidP="005266A7">
                            <w:pPr>
                              <w:pStyle w:val="Quote"/>
                              <w:spacing w:after="0" w:line="240" w:lineRule="auto"/>
                              <w:jc w:val="left"/>
                              <w:rPr>
                                <w:b/>
                                <w:i w:val="0"/>
                                <w:sz w:val="22"/>
                                <w:szCs w:val="22"/>
                              </w:rPr>
                            </w:pPr>
                            <w:r>
                              <w:rPr>
                                <w:b/>
                                <w:i w:val="0"/>
                                <w:sz w:val="22"/>
                                <w:szCs w:val="22"/>
                              </w:rPr>
                              <w:t>Boar</w:t>
                            </w:r>
                            <w:r w:rsidR="005266A7" w:rsidRPr="000C1816">
                              <w:rPr>
                                <w:b/>
                                <w:i w:val="0"/>
                                <w:sz w:val="22"/>
                                <w:szCs w:val="22"/>
                              </w:rPr>
                              <w:t>d of Elders</w:t>
                            </w:r>
                          </w:p>
                          <w:p w14:paraId="6EB74874" w14:textId="77777777" w:rsidR="005266A7" w:rsidRDefault="005266A7" w:rsidP="005266A7">
                            <w:pPr>
                              <w:pStyle w:val="Quote"/>
                              <w:spacing w:after="0" w:line="240" w:lineRule="auto"/>
                              <w:jc w:val="left"/>
                              <w:rPr>
                                <w:i w:val="0"/>
                                <w:sz w:val="22"/>
                                <w:szCs w:val="22"/>
                              </w:rPr>
                            </w:pPr>
                            <w:r w:rsidRPr="000C1816">
                              <w:rPr>
                                <w:i w:val="0"/>
                                <w:sz w:val="22"/>
                                <w:szCs w:val="22"/>
                              </w:rPr>
                              <w:t>Myla Belston</w:t>
                            </w:r>
                          </w:p>
                          <w:p w14:paraId="6FFE58EE" w14:textId="0BA683CC" w:rsidR="00F619DE" w:rsidRPr="000C1816" w:rsidRDefault="00F619DE" w:rsidP="005266A7">
                            <w:pPr>
                              <w:pStyle w:val="Quote"/>
                              <w:spacing w:after="0" w:line="240" w:lineRule="auto"/>
                              <w:jc w:val="left"/>
                              <w:rPr>
                                <w:i w:val="0"/>
                                <w:sz w:val="22"/>
                                <w:szCs w:val="22"/>
                              </w:rPr>
                            </w:pPr>
                            <w:r>
                              <w:rPr>
                                <w:i w:val="0"/>
                                <w:sz w:val="22"/>
                                <w:szCs w:val="22"/>
                              </w:rPr>
                              <w:t>Lars Carlson</w:t>
                            </w:r>
                          </w:p>
                          <w:p w14:paraId="0863863A" w14:textId="77777777" w:rsidR="005266A7" w:rsidRDefault="005266A7" w:rsidP="005266A7">
                            <w:pPr>
                              <w:pStyle w:val="Quote"/>
                              <w:spacing w:after="0" w:line="240" w:lineRule="auto"/>
                              <w:jc w:val="left"/>
                              <w:rPr>
                                <w:i w:val="0"/>
                                <w:sz w:val="22"/>
                                <w:szCs w:val="22"/>
                              </w:rPr>
                            </w:pPr>
                            <w:r w:rsidRPr="000C1816">
                              <w:rPr>
                                <w:i w:val="0"/>
                                <w:sz w:val="22"/>
                                <w:szCs w:val="22"/>
                              </w:rPr>
                              <w:t>Tom Haff</w:t>
                            </w:r>
                          </w:p>
                          <w:p w14:paraId="69168F45" w14:textId="218335AA" w:rsidR="00F619DE" w:rsidRPr="000C1816" w:rsidRDefault="00F619DE" w:rsidP="005266A7">
                            <w:pPr>
                              <w:pStyle w:val="Quote"/>
                              <w:spacing w:after="0" w:line="240" w:lineRule="auto"/>
                              <w:jc w:val="left"/>
                              <w:rPr>
                                <w:i w:val="0"/>
                                <w:sz w:val="22"/>
                                <w:szCs w:val="22"/>
                              </w:rPr>
                            </w:pPr>
                            <w:r>
                              <w:rPr>
                                <w:i w:val="0"/>
                                <w:sz w:val="22"/>
                                <w:szCs w:val="22"/>
                              </w:rPr>
                              <w:t>Dana Hammer</w:t>
                            </w:r>
                          </w:p>
                          <w:p w14:paraId="6D210AC0" w14:textId="37483B45" w:rsidR="005266A7" w:rsidRPr="000C1816" w:rsidRDefault="00F619DE" w:rsidP="005266A7">
                            <w:pPr>
                              <w:pStyle w:val="Quote"/>
                              <w:spacing w:after="0" w:line="240" w:lineRule="auto"/>
                              <w:jc w:val="left"/>
                              <w:rPr>
                                <w:i w:val="0"/>
                                <w:sz w:val="22"/>
                                <w:szCs w:val="22"/>
                              </w:rPr>
                            </w:pPr>
                            <w:r>
                              <w:rPr>
                                <w:i w:val="0"/>
                                <w:sz w:val="22"/>
                                <w:szCs w:val="22"/>
                              </w:rPr>
                              <w:t>Scott Monrad</w:t>
                            </w:r>
                          </w:p>
                          <w:p w14:paraId="27A663FC" w14:textId="77777777" w:rsidR="005266A7" w:rsidRPr="000C1816" w:rsidRDefault="005266A7" w:rsidP="005266A7">
                            <w:pPr>
                              <w:pStyle w:val="Quote"/>
                              <w:spacing w:after="0" w:line="240" w:lineRule="auto"/>
                              <w:jc w:val="left"/>
                              <w:rPr>
                                <w:i w:val="0"/>
                                <w:sz w:val="22"/>
                                <w:szCs w:val="22"/>
                              </w:rPr>
                            </w:pPr>
                            <w:r w:rsidRPr="000C1816">
                              <w:rPr>
                                <w:i w:val="0"/>
                                <w:sz w:val="22"/>
                                <w:szCs w:val="22"/>
                              </w:rPr>
                              <w:t>Becky Rufin</w:t>
                            </w:r>
                          </w:p>
                          <w:p w14:paraId="35567451" w14:textId="0E371AC8" w:rsidR="005266A7" w:rsidRPr="000C1816" w:rsidRDefault="009878E0" w:rsidP="005266A7">
                            <w:pPr>
                              <w:pStyle w:val="Quote"/>
                              <w:spacing w:after="0" w:line="240" w:lineRule="auto"/>
                              <w:jc w:val="left"/>
                              <w:rPr>
                                <w:i w:val="0"/>
                                <w:sz w:val="22"/>
                                <w:szCs w:val="22"/>
                              </w:rPr>
                            </w:pPr>
                            <w:r>
                              <w:rPr>
                                <w:i w:val="0"/>
                                <w:sz w:val="22"/>
                                <w:szCs w:val="22"/>
                              </w:rPr>
                              <w:t>Jan Olson</w:t>
                            </w:r>
                          </w:p>
                          <w:p w14:paraId="50B922FD" w14:textId="77777777" w:rsidR="005266A7" w:rsidRPr="000C1816" w:rsidRDefault="005266A7" w:rsidP="005266A7">
                            <w:pPr>
                              <w:pStyle w:val="Quote"/>
                              <w:spacing w:after="0" w:line="240" w:lineRule="auto"/>
                              <w:jc w:val="left"/>
                              <w:rPr>
                                <w:i w:val="0"/>
                                <w:sz w:val="22"/>
                                <w:szCs w:val="22"/>
                              </w:rPr>
                            </w:pPr>
                            <w:r w:rsidRPr="000C1816">
                              <w:rPr>
                                <w:i w:val="0"/>
                                <w:sz w:val="22"/>
                                <w:szCs w:val="22"/>
                              </w:rPr>
                              <w:t>Katherine Voyles</w:t>
                            </w:r>
                          </w:p>
                          <w:p w14:paraId="72CE62BF" w14:textId="77777777" w:rsidR="005266A7" w:rsidRPr="000C1816" w:rsidRDefault="005266A7" w:rsidP="005266A7">
                            <w:pPr>
                              <w:pStyle w:val="Quote"/>
                              <w:spacing w:after="0" w:line="240" w:lineRule="auto"/>
                              <w:jc w:val="left"/>
                              <w:rPr>
                                <w:i w:val="0"/>
                                <w:sz w:val="22"/>
                                <w:szCs w:val="22"/>
                              </w:rPr>
                            </w:pPr>
                            <w:r w:rsidRPr="000C1816">
                              <w:rPr>
                                <w:i w:val="0"/>
                                <w:sz w:val="22"/>
                                <w:szCs w:val="22"/>
                              </w:rPr>
                              <w:t>Rachel Van Noord</w:t>
                            </w:r>
                          </w:p>
                          <w:p w14:paraId="72AF3697" w14:textId="77777777" w:rsidR="005266A7" w:rsidRDefault="005266A7" w:rsidP="005266A7">
                            <w:pPr>
                              <w:pStyle w:val="Quote"/>
                              <w:spacing w:after="0" w:line="240" w:lineRule="auto"/>
                              <w:jc w:val="left"/>
                              <w:rPr>
                                <w:i w:val="0"/>
                                <w:sz w:val="22"/>
                                <w:szCs w:val="22"/>
                              </w:rPr>
                            </w:pPr>
                            <w:r w:rsidRPr="000C1816">
                              <w:rPr>
                                <w:i w:val="0"/>
                                <w:sz w:val="22"/>
                                <w:szCs w:val="22"/>
                              </w:rPr>
                              <w:t>Trisha Wirta</w:t>
                            </w:r>
                          </w:p>
                          <w:p w14:paraId="46CE2CC6" w14:textId="77777777" w:rsidR="005266A7" w:rsidRPr="00FA495C" w:rsidRDefault="005266A7" w:rsidP="005266A7">
                            <w:pPr>
                              <w:pStyle w:val="Quote"/>
                              <w:spacing w:after="0" w:line="240" w:lineRule="auto"/>
                              <w:jc w:val="left"/>
                              <w:rPr>
                                <w:i w:val="0"/>
                                <w:sz w:val="16"/>
                                <w:szCs w:val="16"/>
                              </w:rPr>
                            </w:pPr>
                          </w:p>
                          <w:p w14:paraId="6E691533" w14:textId="234A2F1E" w:rsidR="005266A7" w:rsidRPr="00F619DE" w:rsidRDefault="005266A7" w:rsidP="005266A7">
                            <w:pPr>
                              <w:pStyle w:val="Quote"/>
                              <w:spacing w:after="0" w:line="240" w:lineRule="auto"/>
                              <w:jc w:val="left"/>
                              <w:rPr>
                                <w:b/>
                                <w:i w:val="0"/>
                                <w:sz w:val="22"/>
                                <w:szCs w:val="22"/>
                              </w:rPr>
                            </w:pPr>
                            <w:r w:rsidRPr="000C1816">
                              <w:rPr>
                                <w:b/>
                                <w:i w:val="0"/>
                                <w:sz w:val="22"/>
                                <w:szCs w:val="22"/>
                              </w:rPr>
                              <w:t>Board of Deacons</w:t>
                            </w:r>
                          </w:p>
                          <w:p w14:paraId="505F2775" w14:textId="77777777" w:rsidR="005266A7" w:rsidRPr="000C1816" w:rsidRDefault="005266A7" w:rsidP="005266A7">
                            <w:pPr>
                              <w:pStyle w:val="Quote"/>
                              <w:spacing w:after="0" w:line="240" w:lineRule="auto"/>
                              <w:jc w:val="left"/>
                              <w:rPr>
                                <w:i w:val="0"/>
                                <w:sz w:val="22"/>
                                <w:szCs w:val="22"/>
                              </w:rPr>
                            </w:pPr>
                            <w:r w:rsidRPr="000C1816">
                              <w:rPr>
                                <w:i w:val="0"/>
                                <w:sz w:val="22"/>
                                <w:szCs w:val="22"/>
                              </w:rPr>
                              <w:t>Sandy Coyer</w:t>
                            </w:r>
                          </w:p>
                          <w:p w14:paraId="6D799CED" w14:textId="71F7DA07" w:rsidR="005266A7" w:rsidRPr="000C1816" w:rsidRDefault="00F619DE" w:rsidP="005266A7">
                            <w:pPr>
                              <w:pStyle w:val="Quote"/>
                              <w:spacing w:after="0" w:line="240" w:lineRule="auto"/>
                              <w:jc w:val="left"/>
                              <w:rPr>
                                <w:i w:val="0"/>
                                <w:sz w:val="22"/>
                                <w:szCs w:val="22"/>
                              </w:rPr>
                            </w:pPr>
                            <w:r>
                              <w:rPr>
                                <w:i w:val="0"/>
                                <w:sz w:val="22"/>
                                <w:szCs w:val="22"/>
                              </w:rPr>
                              <w:t>Lisa Horowitz</w:t>
                            </w:r>
                          </w:p>
                          <w:p w14:paraId="6D861FBD" w14:textId="77777777" w:rsidR="005266A7" w:rsidRPr="000C1816" w:rsidRDefault="005266A7" w:rsidP="005266A7">
                            <w:pPr>
                              <w:pStyle w:val="Quote"/>
                              <w:spacing w:after="0" w:line="240" w:lineRule="auto"/>
                              <w:jc w:val="left"/>
                              <w:rPr>
                                <w:i w:val="0"/>
                                <w:sz w:val="22"/>
                                <w:szCs w:val="22"/>
                              </w:rPr>
                            </w:pPr>
                            <w:r w:rsidRPr="000C1816">
                              <w:rPr>
                                <w:i w:val="0"/>
                                <w:sz w:val="22"/>
                                <w:szCs w:val="22"/>
                              </w:rPr>
                              <w:t xml:space="preserve">Nancy </w:t>
                            </w:r>
                            <w:r w:rsidR="00621131">
                              <w:rPr>
                                <w:i w:val="0"/>
                                <w:sz w:val="22"/>
                                <w:szCs w:val="22"/>
                              </w:rPr>
                              <w:t>Ingle</w:t>
                            </w:r>
                          </w:p>
                          <w:p w14:paraId="4D7C8860" w14:textId="77777777" w:rsidR="005266A7" w:rsidRPr="000C1816" w:rsidRDefault="005266A7" w:rsidP="005266A7">
                            <w:pPr>
                              <w:pStyle w:val="Quote"/>
                              <w:spacing w:after="0" w:line="240" w:lineRule="auto"/>
                              <w:jc w:val="left"/>
                              <w:rPr>
                                <w:i w:val="0"/>
                                <w:sz w:val="22"/>
                                <w:szCs w:val="22"/>
                              </w:rPr>
                            </w:pPr>
                            <w:r w:rsidRPr="000C1816">
                              <w:rPr>
                                <w:i w:val="0"/>
                                <w:sz w:val="22"/>
                                <w:szCs w:val="22"/>
                              </w:rPr>
                              <w:t>Jennifer Jensen</w:t>
                            </w:r>
                          </w:p>
                          <w:p w14:paraId="3EADCBF2" w14:textId="59DFB3AB" w:rsidR="005266A7" w:rsidRPr="000C1816" w:rsidRDefault="005266A7" w:rsidP="005266A7">
                            <w:pPr>
                              <w:pStyle w:val="Quote"/>
                              <w:spacing w:after="0" w:line="240" w:lineRule="auto"/>
                              <w:jc w:val="left"/>
                              <w:rPr>
                                <w:i w:val="0"/>
                                <w:sz w:val="22"/>
                                <w:szCs w:val="22"/>
                              </w:rPr>
                            </w:pPr>
                            <w:r w:rsidRPr="000C1816">
                              <w:rPr>
                                <w:i w:val="0"/>
                                <w:sz w:val="22"/>
                                <w:szCs w:val="22"/>
                              </w:rPr>
                              <w:t>Julia Miller</w:t>
                            </w:r>
                          </w:p>
                          <w:p w14:paraId="2C75D650" w14:textId="77777777" w:rsidR="005266A7" w:rsidRPr="000C1816" w:rsidRDefault="005266A7" w:rsidP="005266A7">
                            <w:pPr>
                              <w:pStyle w:val="Quote"/>
                              <w:spacing w:after="0" w:line="240" w:lineRule="auto"/>
                              <w:jc w:val="left"/>
                              <w:rPr>
                                <w:i w:val="0"/>
                                <w:sz w:val="22"/>
                                <w:szCs w:val="22"/>
                              </w:rPr>
                            </w:pPr>
                            <w:r w:rsidRPr="000C1816">
                              <w:rPr>
                                <w:i w:val="0"/>
                                <w:sz w:val="22"/>
                                <w:szCs w:val="22"/>
                              </w:rPr>
                              <w:t>Robert Porter</w:t>
                            </w:r>
                          </w:p>
                          <w:p w14:paraId="3FAB74E8" w14:textId="77777777" w:rsidR="005266A7" w:rsidRPr="000C1816" w:rsidRDefault="005266A7" w:rsidP="005266A7">
                            <w:pPr>
                              <w:pStyle w:val="Quote"/>
                              <w:spacing w:after="0" w:line="240" w:lineRule="auto"/>
                              <w:jc w:val="left"/>
                              <w:rPr>
                                <w:i w:val="0"/>
                                <w:sz w:val="22"/>
                                <w:szCs w:val="22"/>
                              </w:rPr>
                            </w:pPr>
                            <w:r w:rsidRPr="000C1816">
                              <w:rPr>
                                <w:i w:val="0"/>
                                <w:sz w:val="22"/>
                                <w:szCs w:val="22"/>
                              </w:rPr>
                              <w:t>Sheila Striegl</w:t>
                            </w:r>
                          </w:p>
                          <w:p w14:paraId="2FB0CAD0" w14:textId="77777777" w:rsidR="005266A7" w:rsidRPr="000C1816" w:rsidRDefault="005266A7" w:rsidP="005266A7">
                            <w:pPr>
                              <w:pStyle w:val="Quote"/>
                              <w:spacing w:after="0" w:line="240" w:lineRule="auto"/>
                              <w:jc w:val="left"/>
                              <w:rPr>
                                <w:i w:val="0"/>
                                <w:sz w:val="22"/>
                                <w:szCs w:val="22"/>
                              </w:rPr>
                            </w:pPr>
                            <w:r w:rsidRPr="000C1816">
                              <w:rPr>
                                <w:i w:val="0"/>
                                <w:sz w:val="22"/>
                                <w:szCs w:val="22"/>
                              </w:rPr>
                              <w:t>Dawn Thornhill</w:t>
                            </w:r>
                          </w:p>
                          <w:p w14:paraId="2C6161EF" w14:textId="77777777" w:rsidR="005266A7" w:rsidRPr="000C1816" w:rsidRDefault="005266A7" w:rsidP="005266A7">
                            <w:pPr>
                              <w:pStyle w:val="Quote"/>
                              <w:spacing w:after="0" w:line="240" w:lineRule="auto"/>
                              <w:jc w:val="left"/>
                              <w:rPr>
                                <w:i w:val="0"/>
                                <w:sz w:val="22"/>
                                <w:szCs w:val="22"/>
                              </w:rPr>
                            </w:pPr>
                            <w:r w:rsidRPr="000C1816">
                              <w:rPr>
                                <w:i w:val="0"/>
                                <w:sz w:val="22"/>
                                <w:szCs w:val="22"/>
                              </w:rPr>
                              <w:t>David Voyles</w:t>
                            </w:r>
                          </w:p>
                          <w:p w14:paraId="2EF6D588" w14:textId="77777777" w:rsidR="005266A7" w:rsidRDefault="005266A7" w:rsidP="005266A7">
                            <w:pPr>
                              <w:pStyle w:val="Quote"/>
                              <w:spacing w:after="0" w:line="240" w:lineRule="auto"/>
                              <w:jc w:val="left"/>
                              <w:rPr>
                                <w:i w:val="0"/>
                                <w:sz w:val="22"/>
                                <w:szCs w:val="22"/>
                              </w:rPr>
                            </w:pPr>
                            <w:r w:rsidRPr="000C1816">
                              <w:rPr>
                                <w:i w:val="0"/>
                                <w:sz w:val="22"/>
                                <w:szCs w:val="22"/>
                              </w:rPr>
                              <w:t>Ben Woldseth</w:t>
                            </w:r>
                          </w:p>
                          <w:p w14:paraId="4E6A95BA" w14:textId="77777777" w:rsidR="005266A7" w:rsidRPr="00FA495C" w:rsidRDefault="005266A7" w:rsidP="005266A7">
                            <w:pPr>
                              <w:pStyle w:val="Quote"/>
                              <w:spacing w:after="0" w:line="240" w:lineRule="auto"/>
                              <w:jc w:val="left"/>
                              <w:rPr>
                                <w:i w:val="0"/>
                                <w:sz w:val="16"/>
                                <w:szCs w:val="16"/>
                              </w:rPr>
                            </w:pPr>
                          </w:p>
                          <w:p w14:paraId="69FED9CF"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News Editor</w:t>
                            </w:r>
                          </w:p>
                          <w:p w14:paraId="70F6C0D9" w14:textId="77777777" w:rsidR="005266A7" w:rsidRPr="000C1816" w:rsidRDefault="005266A7" w:rsidP="005266A7">
                            <w:pPr>
                              <w:pStyle w:val="Quote"/>
                              <w:spacing w:after="0" w:line="240" w:lineRule="auto"/>
                              <w:jc w:val="left"/>
                              <w:rPr>
                                <w:i w:val="0"/>
                                <w:sz w:val="22"/>
                                <w:szCs w:val="22"/>
                              </w:rPr>
                            </w:pPr>
                            <w:r w:rsidRPr="000C1816">
                              <w:rPr>
                                <w:i w:val="0"/>
                                <w:sz w:val="22"/>
                                <w:szCs w:val="22"/>
                              </w:rPr>
                              <w:t>Ally Pexa</w:t>
                            </w:r>
                          </w:p>
                          <w:p w14:paraId="45513F31" w14:textId="77777777" w:rsidR="005266A7" w:rsidRPr="000C1816" w:rsidRDefault="005266A7" w:rsidP="005266A7">
                            <w:pPr>
                              <w:pStyle w:val="Quote"/>
                              <w:spacing w:after="0" w:line="240" w:lineRule="auto"/>
                              <w:jc w:val="left"/>
                              <w:rPr>
                                <w:i w:val="0"/>
                                <w:sz w:val="22"/>
                                <w:szCs w:val="22"/>
                              </w:rPr>
                            </w:pPr>
                          </w:p>
                          <w:p w14:paraId="58F2061A" w14:textId="77777777" w:rsidR="005266A7" w:rsidRPr="005266A7" w:rsidRDefault="005266A7" w:rsidP="005266A7">
                            <w:pPr>
                              <w:pStyle w:val="Quote"/>
                              <w:spacing w:after="0" w:line="240" w:lineRule="auto"/>
                              <w:jc w:val="left"/>
                              <w:rPr>
                                <w:i w:val="0"/>
                                <w:sz w:val="24"/>
                              </w:rPr>
                            </w:pPr>
                          </w:p>
                          <w:p w14:paraId="57E10257" w14:textId="77777777" w:rsidR="005266A7" w:rsidRPr="005266A7" w:rsidRDefault="005266A7" w:rsidP="005266A7">
                            <w:pPr>
                              <w:pStyle w:val="Quote"/>
                              <w:spacing w:after="0" w:line="240" w:lineRule="auto"/>
                              <w:rPr>
                                <w:i w:val="0"/>
                                <w:sz w:val="24"/>
                              </w:rPr>
                            </w:pPr>
                          </w:p>
                          <w:p w14:paraId="6E2396D9" w14:textId="77777777" w:rsidR="005266A7" w:rsidRDefault="005266A7" w:rsidP="005266A7">
                            <w:pPr>
                              <w:pStyle w:val="Quote"/>
                              <w:spacing w:after="120" w:line="240" w:lineRule="auto"/>
                            </w:pPr>
                          </w:p>
                          <w:p w14:paraId="665EFB77" w14:textId="77777777" w:rsidR="005266A7" w:rsidRDefault="005266A7" w:rsidP="005266A7">
                            <w:pPr>
                              <w:pStyle w:val="Quote"/>
                              <w:spacing w:after="120" w:line="240" w:lineRule="auto"/>
                            </w:pPr>
                          </w:p>
                          <w:p w14:paraId="64E1EF27" w14:textId="77777777" w:rsidR="005266A7" w:rsidRDefault="005266A7" w:rsidP="005266A7">
                            <w:pPr>
                              <w:pStyle w:val="Quote"/>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097D5637" id="Text Box 3" o:spid="_x0000_s1028" type="#_x0000_t202" alt="Title: Side bar" style="position:absolute;margin-left:-13.9pt;margin-top:198.4pt;width:162.05pt;height:602.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" o:allowoverlap="f" fillcolor="window" stroked="f" strokeweight=".5pt">
                <v:path arrowok="t"/>
                <v:textbox inset="36pt,0,11.52pt,18pt">
                  <w:txbxContent>
                    <w:p w14:paraId="014C581C" w14:textId="77777777" w:rsidR="00181EF1" w:rsidRDefault="005266A7" w:rsidP="005266A7">
                      <w:pPr>
                        <w:pStyle w:val="Quote"/>
                        <w:spacing w:after="0" w:line="240" w:lineRule="auto"/>
                        <w:jc w:val="left"/>
                        <w:rPr>
                          <w:b/>
                          <w:i w:val="0"/>
                          <w:sz w:val="22"/>
                          <w:szCs w:val="22"/>
                        </w:rPr>
                      </w:pPr>
                      <w:r w:rsidRPr="000C1816">
                        <w:rPr>
                          <w:b/>
                          <w:i w:val="0"/>
                          <w:sz w:val="22"/>
                          <w:szCs w:val="22"/>
                        </w:rPr>
                        <w:t xml:space="preserve">Proclaiming God’s Grace, Creating Community, Serving </w:t>
                      </w:r>
                    </w:p>
                    <w:p w14:paraId="7A10B36B" w14:textId="04F8ABF4" w:rsidR="005266A7" w:rsidRDefault="005266A7" w:rsidP="005266A7">
                      <w:pPr>
                        <w:pStyle w:val="Quote"/>
                        <w:spacing w:after="0" w:line="240" w:lineRule="auto"/>
                        <w:jc w:val="left"/>
                        <w:rPr>
                          <w:b/>
                          <w:i w:val="0"/>
                          <w:sz w:val="22"/>
                          <w:szCs w:val="22"/>
                        </w:rPr>
                      </w:pPr>
                      <w:r w:rsidRPr="000C1816">
                        <w:rPr>
                          <w:b/>
                          <w:i w:val="0"/>
                          <w:sz w:val="22"/>
                          <w:szCs w:val="22"/>
                        </w:rPr>
                        <w:t>our Neighbors</w:t>
                      </w:r>
                    </w:p>
                    <w:p w14:paraId="52E96C2F" w14:textId="77777777" w:rsidR="00FA495C" w:rsidRPr="00FA495C" w:rsidRDefault="00FA495C" w:rsidP="005266A7">
                      <w:pPr>
                        <w:pStyle w:val="Quote"/>
                        <w:spacing w:after="0" w:line="240" w:lineRule="auto"/>
                        <w:jc w:val="left"/>
                        <w:rPr>
                          <w:b/>
                          <w:i w:val="0"/>
                          <w:sz w:val="10"/>
                          <w:szCs w:val="10"/>
                        </w:rPr>
                      </w:pPr>
                    </w:p>
                    <w:p w14:paraId="6DC00056"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Pastor</w:t>
                      </w:r>
                    </w:p>
                    <w:p w14:paraId="79D9D5CE" w14:textId="77777777" w:rsidR="005266A7" w:rsidRPr="000C1816" w:rsidRDefault="005266A7" w:rsidP="005266A7">
                      <w:pPr>
                        <w:pStyle w:val="Quote"/>
                        <w:spacing w:after="0" w:line="240" w:lineRule="auto"/>
                        <w:jc w:val="left"/>
                        <w:rPr>
                          <w:i w:val="0"/>
                          <w:sz w:val="22"/>
                          <w:szCs w:val="22"/>
                        </w:rPr>
                      </w:pPr>
                      <w:r w:rsidRPr="000C1816">
                        <w:rPr>
                          <w:i w:val="0"/>
                          <w:sz w:val="22"/>
                          <w:szCs w:val="22"/>
                        </w:rPr>
                        <w:t xml:space="preserve">Rev. Dani </w:t>
                      </w:r>
                      <w:proofErr w:type="spellStart"/>
                      <w:r w:rsidRPr="000C1816">
                        <w:rPr>
                          <w:i w:val="0"/>
                          <w:sz w:val="22"/>
                          <w:szCs w:val="22"/>
                        </w:rPr>
                        <w:t>Forbess</w:t>
                      </w:r>
                      <w:proofErr w:type="spellEnd"/>
                    </w:p>
                    <w:p w14:paraId="34EC35B3"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Organist</w:t>
                      </w:r>
                    </w:p>
                    <w:p w14:paraId="64D4E33A" w14:textId="77777777" w:rsidR="005266A7" w:rsidRPr="000C1816" w:rsidRDefault="005266A7" w:rsidP="005266A7">
                      <w:pPr>
                        <w:pStyle w:val="Quote"/>
                        <w:spacing w:after="0" w:line="240" w:lineRule="auto"/>
                        <w:jc w:val="left"/>
                        <w:rPr>
                          <w:i w:val="0"/>
                          <w:sz w:val="22"/>
                          <w:szCs w:val="22"/>
                        </w:rPr>
                      </w:pPr>
                      <w:r w:rsidRPr="000C1816">
                        <w:rPr>
                          <w:i w:val="0"/>
                          <w:sz w:val="22"/>
                          <w:szCs w:val="22"/>
                        </w:rPr>
                        <w:t>Eric Johnston</w:t>
                      </w:r>
                    </w:p>
                    <w:p w14:paraId="561E01AF"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Christian Ed Director</w:t>
                      </w:r>
                    </w:p>
                    <w:p w14:paraId="583379B4" w14:textId="77777777" w:rsidR="005266A7" w:rsidRPr="000C1816" w:rsidRDefault="005266A7" w:rsidP="005266A7">
                      <w:pPr>
                        <w:pStyle w:val="Quote"/>
                        <w:spacing w:after="0" w:line="240" w:lineRule="auto"/>
                        <w:jc w:val="left"/>
                        <w:rPr>
                          <w:i w:val="0"/>
                          <w:sz w:val="22"/>
                          <w:szCs w:val="22"/>
                        </w:rPr>
                      </w:pPr>
                      <w:r w:rsidRPr="000C1816">
                        <w:rPr>
                          <w:i w:val="0"/>
                          <w:sz w:val="22"/>
                          <w:szCs w:val="22"/>
                        </w:rPr>
                        <w:t>Ally Pexa</w:t>
                      </w:r>
                    </w:p>
                    <w:p w14:paraId="49D0D425"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 xml:space="preserve">Choir </w:t>
                      </w:r>
                      <w:proofErr w:type="spellStart"/>
                      <w:r w:rsidRPr="000C1816">
                        <w:rPr>
                          <w:b/>
                          <w:i w:val="0"/>
                          <w:sz w:val="22"/>
                          <w:szCs w:val="22"/>
                        </w:rPr>
                        <w:t>Diretor</w:t>
                      </w:r>
                      <w:proofErr w:type="spellEnd"/>
                    </w:p>
                    <w:p w14:paraId="6B675C8A" w14:textId="77777777" w:rsidR="005266A7" w:rsidRPr="000C1816" w:rsidRDefault="005266A7" w:rsidP="005266A7">
                      <w:pPr>
                        <w:pStyle w:val="Quote"/>
                        <w:spacing w:after="0" w:line="240" w:lineRule="auto"/>
                        <w:jc w:val="left"/>
                        <w:rPr>
                          <w:i w:val="0"/>
                          <w:sz w:val="22"/>
                          <w:szCs w:val="22"/>
                        </w:rPr>
                      </w:pPr>
                      <w:r w:rsidRPr="000C1816">
                        <w:rPr>
                          <w:i w:val="0"/>
                          <w:sz w:val="22"/>
                          <w:szCs w:val="22"/>
                        </w:rPr>
                        <w:t>Kevin Gospel</w:t>
                      </w:r>
                    </w:p>
                    <w:p w14:paraId="775616CF"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Office Manager</w:t>
                      </w:r>
                    </w:p>
                    <w:p w14:paraId="3CB60CFE" w14:textId="77777777" w:rsidR="005266A7" w:rsidRDefault="005266A7" w:rsidP="005266A7">
                      <w:pPr>
                        <w:pStyle w:val="Quote"/>
                        <w:spacing w:after="0" w:line="240" w:lineRule="auto"/>
                        <w:jc w:val="left"/>
                        <w:rPr>
                          <w:i w:val="0"/>
                          <w:sz w:val="22"/>
                          <w:szCs w:val="22"/>
                        </w:rPr>
                      </w:pPr>
                      <w:r w:rsidRPr="000C1816">
                        <w:rPr>
                          <w:i w:val="0"/>
                          <w:sz w:val="22"/>
                          <w:szCs w:val="22"/>
                        </w:rPr>
                        <w:t>Stacy Kern</w:t>
                      </w:r>
                    </w:p>
                    <w:p w14:paraId="72F783B8" w14:textId="769E0FB7" w:rsidR="00FA495C" w:rsidRPr="00FA495C" w:rsidRDefault="00FA495C" w:rsidP="005266A7">
                      <w:pPr>
                        <w:pStyle w:val="Quote"/>
                        <w:spacing w:after="0" w:line="240" w:lineRule="auto"/>
                        <w:jc w:val="left"/>
                        <w:rPr>
                          <w:b/>
                          <w:i w:val="0"/>
                          <w:sz w:val="22"/>
                          <w:szCs w:val="22"/>
                        </w:rPr>
                      </w:pPr>
                      <w:r>
                        <w:rPr>
                          <w:b/>
                          <w:i w:val="0"/>
                          <w:sz w:val="22"/>
                          <w:szCs w:val="22"/>
                        </w:rPr>
                        <w:t>Pastoral Intern</w:t>
                      </w:r>
                    </w:p>
                    <w:p w14:paraId="5FE817EC" w14:textId="1C8517D7" w:rsidR="00FA495C" w:rsidRDefault="00FA495C" w:rsidP="005266A7">
                      <w:pPr>
                        <w:pStyle w:val="Quote"/>
                        <w:spacing w:after="0" w:line="240" w:lineRule="auto"/>
                        <w:jc w:val="left"/>
                        <w:rPr>
                          <w:i w:val="0"/>
                          <w:sz w:val="22"/>
                          <w:szCs w:val="22"/>
                        </w:rPr>
                      </w:pPr>
                      <w:r>
                        <w:rPr>
                          <w:i w:val="0"/>
                          <w:sz w:val="22"/>
                          <w:szCs w:val="22"/>
                        </w:rPr>
                        <w:t xml:space="preserve">Davidson Sutherland </w:t>
                      </w:r>
                    </w:p>
                    <w:p w14:paraId="2F1D479D" w14:textId="77777777" w:rsidR="005266A7" w:rsidRPr="00FA495C" w:rsidRDefault="005266A7" w:rsidP="005266A7">
                      <w:pPr>
                        <w:pStyle w:val="Quote"/>
                        <w:spacing w:after="0" w:line="240" w:lineRule="auto"/>
                        <w:jc w:val="left"/>
                        <w:rPr>
                          <w:i w:val="0"/>
                          <w:sz w:val="16"/>
                          <w:szCs w:val="16"/>
                        </w:rPr>
                      </w:pPr>
                    </w:p>
                    <w:p w14:paraId="05D5A45C" w14:textId="0CFC99BF" w:rsidR="009878E0" w:rsidRDefault="009878E0" w:rsidP="005266A7">
                      <w:pPr>
                        <w:pStyle w:val="Quote"/>
                        <w:spacing w:after="0" w:line="240" w:lineRule="auto"/>
                        <w:jc w:val="left"/>
                        <w:rPr>
                          <w:b/>
                          <w:i w:val="0"/>
                          <w:sz w:val="22"/>
                          <w:szCs w:val="22"/>
                        </w:rPr>
                      </w:pPr>
                      <w:r>
                        <w:rPr>
                          <w:b/>
                          <w:i w:val="0"/>
                          <w:sz w:val="22"/>
                          <w:szCs w:val="22"/>
                        </w:rPr>
                        <w:t>Clerk of Session</w:t>
                      </w:r>
                    </w:p>
                    <w:p w14:paraId="700F1098" w14:textId="51A2F80C" w:rsidR="009878E0" w:rsidRPr="009878E0" w:rsidRDefault="009878E0" w:rsidP="005266A7">
                      <w:pPr>
                        <w:pStyle w:val="Quote"/>
                        <w:spacing w:after="0" w:line="240" w:lineRule="auto"/>
                        <w:jc w:val="left"/>
                        <w:rPr>
                          <w:i w:val="0"/>
                          <w:sz w:val="22"/>
                          <w:szCs w:val="22"/>
                        </w:rPr>
                      </w:pPr>
                      <w:r w:rsidRPr="009878E0">
                        <w:rPr>
                          <w:i w:val="0"/>
                          <w:sz w:val="22"/>
                          <w:szCs w:val="22"/>
                        </w:rPr>
                        <w:t>Ann Wightman</w:t>
                      </w:r>
                    </w:p>
                    <w:p w14:paraId="115115A0" w14:textId="77777777" w:rsidR="005266A7" w:rsidRPr="000C1816" w:rsidRDefault="000C1816" w:rsidP="005266A7">
                      <w:pPr>
                        <w:pStyle w:val="Quote"/>
                        <w:spacing w:after="0" w:line="240" w:lineRule="auto"/>
                        <w:jc w:val="left"/>
                        <w:rPr>
                          <w:b/>
                          <w:i w:val="0"/>
                          <w:sz w:val="22"/>
                          <w:szCs w:val="22"/>
                        </w:rPr>
                      </w:pPr>
                      <w:r>
                        <w:rPr>
                          <w:b/>
                          <w:i w:val="0"/>
                          <w:sz w:val="22"/>
                          <w:szCs w:val="22"/>
                        </w:rPr>
                        <w:t>Boar</w:t>
                      </w:r>
                      <w:r w:rsidR="005266A7" w:rsidRPr="000C1816">
                        <w:rPr>
                          <w:b/>
                          <w:i w:val="0"/>
                          <w:sz w:val="22"/>
                          <w:szCs w:val="22"/>
                        </w:rPr>
                        <w:t>d of Elders</w:t>
                      </w:r>
                    </w:p>
                    <w:p w14:paraId="6EB74874" w14:textId="77777777" w:rsidR="005266A7" w:rsidRDefault="005266A7" w:rsidP="005266A7">
                      <w:pPr>
                        <w:pStyle w:val="Quote"/>
                        <w:spacing w:after="0" w:line="240" w:lineRule="auto"/>
                        <w:jc w:val="left"/>
                        <w:rPr>
                          <w:i w:val="0"/>
                          <w:sz w:val="22"/>
                          <w:szCs w:val="22"/>
                        </w:rPr>
                      </w:pPr>
                      <w:r w:rsidRPr="000C1816">
                        <w:rPr>
                          <w:i w:val="0"/>
                          <w:sz w:val="22"/>
                          <w:szCs w:val="22"/>
                        </w:rPr>
                        <w:t xml:space="preserve">Myla </w:t>
                      </w:r>
                      <w:proofErr w:type="spellStart"/>
                      <w:r w:rsidRPr="000C1816">
                        <w:rPr>
                          <w:i w:val="0"/>
                          <w:sz w:val="22"/>
                          <w:szCs w:val="22"/>
                        </w:rPr>
                        <w:t>Belston</w:t>
                      </w:r>
                      <w:proofErr w:type="spellEnd"/>
                    </w:p>
                    <w:p w14:paraId="6FFE58EE" w14:textId="0BA683CC" w:rsidR="00F619DE" w:rsidRPr="000C1816" w:rsidRDefault="00F619DE" w:rsidP="005266A7">
                      <w:pPr>
                        <w:pStyle w:val="Quote"/>
                        <w:spacing w:after="0" w:line="240" w:lineRule="auto"/>
                        <w:jc w:val="left"/>
                        <w:rPr>
                          <w:i w:val="0"/>
                          <w:sz w:val="22"/>
                          <w:szCs w:val="22"/>
                        </w:rPr>
                      </w:pPr>
                      <w:r>
                        <w:rPr>
                          <w:i w:val="0"/>
                          <w:sz w:val="22"/>
                          <w:szCs w:val="22"/>
                        </w:rPr>
                        <w:t>Lars Carlson</w:t>
                      </w:r>
                    </w:p>
                    <w:p w14:paraId="0863863A" w14:textId="77777777" w:rsidR="005266A7" w:rsidRDefault="005266A7" w:rsidP="005266A7">
                      <w:pPr>
                        <w:pStyle w:val="Quote"/>
                        <w:spacing w:after="0" w:line="240" w:lineRule="auto"/>
                        <w:jc w:val="left"/>
                        <w:rPr>
                          <w:i w:val="0"/>
                          <w:sz w:val="22"/>
                          <w:szCs w:val="22"/>
                        </w:rPr>
                      </w:pPr>
                      <w:r w:rsidRPr="000C1816">
                        <w:rPr>
                          <w:i w:val="0"/>
                          <w:sz w:val="22"/>
                          <w:szCs w:val="22"/>
                        </w:rPr>
                        <w:t xml:space="preserve">Tom </w:t>
                      </w:r>
                      <w:proofErr w:type="spellStart"/>
                      <w:r w:rsidRPr="000C1816">
                        <w:rPr>
                          <w:i w:val="0"/>
                          <w:sz w:val="22"/>
                          <w:szCs w:val="22"/>
                        </w:rPr>
                        <w:t>Haff</w:t>
                      </w:r>
                      <w:proofErr w:type="spellEnd"/>
                    </w:p>
                    <w:p w14:paraId="69168F45" w14:textId="218335AA" w:rsidR="00F619DE" w:rsidRPr="000C1816" w:rsidRDefault="00F619DE" w:rsidP="005266A7">
                      <w:pPr>
                        <w:pStyle w:val="Quote"/>
                        <w:spacing w:after="0" w:line="240" w:lineRule="auto"/>
                        <w:jc w:val="left"/>
                        <w:rPr>
                          <w:i w:val="0"/>
                          <w:sz w:val="22"/>
                          <w:szCs w:val="22"/>
                        </w:rPr>
                      </w:pPr>
                      <w:r>
                        <w:rPr>
                          <w:i w:val="0"/>
                          <w:sz w:val="22"/>
                          <w:szCs w:val="22"/>
                        </w:rPr>
                        <w:t>Dana Hammer</w:t>
                      </w:r>
                    </w:p>
                    <w:p w14:paraId="6D210AC0" w14:textId="37483B45" w:rsidR="005266A7" w:rsidRPr="000C1816" w:rsidRDefault="00F619DE" w:rsidP="005266A7">
                      <w:pPr>
                        <w:pStyle w:val="Quote"/>
                        <w:spacing w:after="0" w:line="240" w:lineRule="auto"/>
                        <w:jc w:val="left"/>
                        <w:rPr>
                          <w:i w:val="0"/>
                          <w:sz w:val="22"/>
                          <w:szCs w:val="22"/>
                        </w:rPr>
                      </w:pPr>
                      <w:r>
                        <w:rPr>
                          <w:i w:val="0"/>
                          <w:sz w:val="22"/>
                          <w:szCs w:val="22"/>
                        </w:rPr>
                        <w:t xml:space="preserve">Scott </w:t>
                      </w:r>
                      <w:proofErr w:type="spellStart"/>
                      <w:r>
                        <w:rPr>
                          <w:i w:val="0"/>
                          <w:sz w:val="22"/>
                          <w:szCs w:val="22"/>
                        </w:rPr>
                        <w:t>Monrad</w:t>
                      </w:r>
                      <w:proofErr w:type="spellEnd"/>
                    </w:p>
                    <w:p w14:paraId="27A663FC" w14:textId="77777777" w:rsidR="005266A7" w:rsidRPr="000C1816" w:rsidRDefault="005266A7" w:rsidP="005266A7">
                      <w:pPr>
                        <w:pStyle w:val="Quote"/>
                        <w:spacing w:after="0" w:line="240" w:lineRule="auto"/>
                        <w:jc w:val="left"/>
                        <w:rPr>
                          <w:i w:val="0"/>
                          <w:sz w:val="22"/>
                          <w:szCs w:val="22"/>
                        </w:rPr>
                      </w:pPr>
                      <w:r w:rsidRPr="000C1816">
                        <w:rPr>
                          <w:i w:val="0"/>
                          <w:sz w:val="22"/>
                          <w:szCs w:val="22"/>
                        </w:rPr>
                        <w:t xml:space="preserve">Becky </w:t>
                      </w:r>
                      <w:proofErr w:type="spellStart"/>
                      <w:r w:rsidRPr="000C1816">
                        <w:rPr>
                          <w:i w:val="0"/>
                          <w:sz w:val="22"/>
                          <w:szCs w:val="22"/>
                        </w:rPr>
                        <w:t>Rufin</w:t>
                      </w:r>
                      <w:proofErr w:type="spellEnd"/>
                    </w:p>
                    <w:p w14:paraId="35567451" w14:textId="0E371AC8" w:rsidR="005266A7" w:rsidRPr="000C1816" w:rsidRDefault="009878E0" w:rsidP="005266A7">
                      <w:pPr>
                        <w:pStyle w:val="Quote"/>
                        <w:spacing w:after="0" w:line="240" w:lineRule="auto"/>
                        <w:jc w:val="left"/>
                        <w:rPr>
                          <w:i w:val="0"/>
                          <w:sz w:val="22"/>
                          <w:szCs w:val="22"/>
                        </w:rPr>
                      </w:pPr>
                      <w:r>
                        <w:rPr>
                          <w:i w:val="0"/>
                          <w:sz w:val="22"/>
                          <w:szCs w:val="22"/>
                        </w:rPr>
                        <w:t>Jan Olson</w:t>
                      </w:r>
                    </w:p>
                    <w:p w14:paraId="50B922FD" w14:textId="77777777" w:rsidR="005266A7" w:rsidRPr="000C1816" w:rsidRDefault="005266A7" w:rsidP="005266A7">
                      <w:pPr>
                        <w:pStyle w:val="Quote"/>
                        <w:spacing w:after="0" w:line="240" w:lineRule="auto"/>
                        <w:jc w:val="left"/>
                        <w:rPr>
                          <w:i w:val="0"/>
                          <w:sz w:val="22"/>
                          <w:szCs w:val="22"/>
                        </w:rPr>
                      </w:pPr>
                      <w:r w:rsidRPr="000C1816">
                        <w:rPr>
                          <w:i w:val="0"/>
                          <w:sz w:val="22"/>
                          <w:szCs w:val="22"/>
                        </w:rPr>
                        <w:t xml:space="preserve">Katherine </w:t>
                      </w:r>
                      <w:proofErr w:type="spellStart"/>
                      <w:r w:rsidRPr="000C1816">
                        <w:rPr>
                          <w:i w:val="0"/>
                          <w:sz w:val="22"/>
                          <w:szCs w:val="22"/>
                        </w:rPr>
                        <w:t>Voyles</w:t>
                      </w:r>
                      <w:proofErr w:type="spellEnd"/>
                    </w:p>
                    <w:p w14:paraId="72CE62BF" w14:textId="77777777" w:rsidR="005266A7" w:rsidRPr="000C1816" w:rsidRDefault="005266A7" w:rsidP="005266A7">
                      <w:pPr>
                        <w:pStyle w:val="Quote"/>
                        <w:spacing w:after="0" w:line="240" w:lineRule="auto"/>
                        <w:jc w:val="left"/>
                        <w:rPr>
                          <w:i w:val="0"/>
                          <w:sz w:val="22"/>
                          <w:szCs w:val="22"/>
                        </w:rPr>
                      </w:pPr>
                      <w:r w:rsidRPr="000C1816">
                        <w:rPr>
                          <w:i w:val="0"/>
                          <w:sz w:val="22"/>
                          <w:szCs w:val="22"/>
                        </w:rPr>
                        <w:t>Rachel Van Noord</w:t>
                      </w:r>
                    </w:p>
                    <w:p w14:paraId="72AF3697" w14:textId="77777777" w:rsidR="005266A7" w:rsidRDefault="005266A7" w:rsidP="005266A7">
                      <w:pPr>
                        <w:pStyle w:val="Quote"/>
                        <w:spacing w:after="0" w:line="240" w:lineRule="auto"/>
                        <w:jc w:val="left"/>
                        <w:rPr>
                          <w:i w:val="0"/>
                          <w:sz w:val="22"/>
                          <w:szCs w:val="22"/>
                        </w:rPr>
                      </w:pPr>
                      <w:r w:rsidRPr="000C1816">
                        <w:rPr>
                          <w:i w:val="0"/>
                          <w:sz w:val="22"/>
                          <w:szCs w:val="22"/>
                        </w:rPr>
                        <w:t xml:space="preserve">Trisha </w:t>
                      </w:r>
                      <w:proofErr w:type="spellStart"/>
                      <w:r w:rsidRPr="000C1816">
                        <w:rPr>
                          <w:i w:val="0"/>
                          <w:sz w:val="22"/>
                          <w:szCs w:val="22"/>
                        </w:rPr>
                        <w:t>Wirta</w:t>
                      </w:r>
                      <w:proofErr w:type="spellEnd"/>
                    </w:p>
                    <w:p w14:paraId="46CE2CC6" w14:textId="77777777" w:rsidR="005266A7" w:rsidRPr="00FA495C" w:rsidRDefault="005266A7" w:rsidP="005266A7">
                      <w:pPr>
                        <w:pStyle w:val="Quote"/>
                        <w:spacing w:after="0" w:line="240" w:lineRule="auto"/>
                        <w:jc w:val="left"/>
                        <w:rPr>
                          <w:i w:val="0"/>
                          <w:sz w:val="16"/>
                          <w:szCs w:val="16"/>
                        </w:rPr>
                      </w:pPr>
                    </w:p>
                    <w:p w14:paraId="6E691533" w14:textId="234A2F1E" w:rsidR="005266A7" w:rsidRPr="00F619DE" w:rsidRDefault="005266A7" w:rsidP="005266A7">
                      <w:pPr>
                        <w:pStyle w:val="Quote"/>
                        <w:spacing w:after="0" w:line="240" w:lineRule="auto"/>
                        <w:jc w:val="left"/>
                        <w:rPr>
                          <w:b/>
                          <w:i w:val="0"/>
                          <w:sz w:val="22"/>
                          <w:szCs w:val="22"/>
                        </w:rPr>
                      </w:pPr>
                      <w:r w:rsidRPr="000C1816">
                        <w:rPr>
                          <w:b/>
                          <w:i w:val="0"/>
                          <w:sz w:val="22"/>
                          <w:szCs w:val="22"/>
                        </w:rPr>
                        <w:t>Board of Deacons</w:t>
                      </w:r>
                    </w:p>
                    <w:p w14:paraId="505F2775" w14:textId="77777777" w:rsidR="005266A7" w:rsidRPr="000C1816" w:rsidRDefault="005266A7" w:rsidP="005266A7">
                      <w:pPr>
                        <w:pStyle w:val="Quote"/>
                        <w:spacing w:after="0" w:line="240" w:lineRule="auto"/>
                        <w:jc w:val="left"/>
                        <w:rPr>
                          <w:i w:val="0"/>
                          <w:sz w:val="22"/>
                          <w:szCs w:val="22"/>
                        </w:rPr>
                      </w:pPr>
                      <w:r w:rsidRPr="000C1816">
                        <w:rPr>
                          <w:i w:val="0"/>
                          <w:sz w:val="22"/>
                          <w:szCs w:val="22"/>
                        </w:rPr>
                        <w:t>Sandy Coyer</w:t>
                      </w:r>
                    </w:p>
                    <w:p w14:paraId="6D799CED" w14:textId="71F7DA07" w:rsidR="005266A7" w:rsidRPr="000C1816" w:rsidRDefault="00F619DE" w:rsidP="005266A7">
                      <w:pPr>
                        <w:pStyle w:val="Quote"/>
                        <w:spacing w:after="0" w:line="240" w:lineRule="auto"/>
                        <w:jc w:val="left"/>
                        <w:rPr>
                          <w:i w:val="0"/>
                          <w:sz w:val="22"/>
                          <w:szCs w:val="22"/>
                        </w:rPr>
                      </w:pPr>
                      <w:r>
                        <w:rPr>
                          <w:i w:val="0"/>
                          <w:sz w:val="22"/>
                          <w:szCs w:val="22"/>
                        </w:rPr>
                        <w:t>Lisa Horowitz</w:t>
                      </w:r>
                    </w:p>
                    <w:p w14:paraId="6D861FBD" w14:textId="77777777" w:rsidR="005266A7" w:rsidRPr="000C1816" w:rsidRDefault="005266A7" w:rsidP="005266A7">
                      <w:pPr>
                        <w:pStyle w:val="Quote"/>
                        <w:spacing w:after="0" w:line="240" w:lineRule="auto"/>
                        <w:jc w:val="left"/>
                        <w:rPr>
                          <w:i w:val="0"/>
                          <w:sz w:val="22"/>
                          <w:szCs w:val="22"/>
                        </w:rPr>
                      </w:pPr>
                      <w:r w:rsidRPr="000C1816">
                        <w:rPr>
                          <w:i w:val="0"/>
                          <w:sz w:val="22"/>
                          <w:szCs w:val="22"/>
                        </w:rPr>
                        <w:t xml:space="preserve">Nancy </w:t>
                      </w:r>
                      <w:r w:rsidR="00621131">
                        <w:rPr>
                          <w:i w:val="0"/>
                          <w:sz w:val="22"/>
                          <w:szCs w:val="22"/>
                        </w:rPr>
                        <w:t>Ingle</w:t>
                      </w:r>
                    </w:p>
                    <w:p w14:paraId="4D7C8860" w14:textId="77777777" w:rsidR="005266A7" w:rsidRPr="000C1816" w:rsidRDefault="005266A7" w:rsidP="005266A7">
                      <w:pPr>
                        <w:pStyle w:val="Quote"/>
                        <w:spacing w:after="0" w:line="240" w:lineRule="auto"/>
                        <w:jc w:val="left"/>
                        <w:rPr>
                          <w:i w:val="0"/>
                          <w:sz w:val="22"/>
                          <w:szCs w:val="22"/>
                        </w:rPr>
                      </w:pPr>
                      <w:r w:rsidRPr="000C1816">
                        <w:rPr>
                          <w:i w:val="0"/>
                          <w:sz w:val="22"/>
                          <w:szCs w:val="22"/>
                        </w:rPr>
                        <w:t>Jennifer Jensen</w:t>
                      </w:r>
                    </w:p>
                    <w:p w14:paraId="3EADCBF2" w14:textId="59DFB3AB" w:rsidR="005266A7" w:rsidRPr="000C1816" w:rsidRDefault="005266A7" w:rsidP="005266A7">
                      <w:pPr>
                        <w:pStyle w:val="Quote"/>
                        <w:spacing w:after="0" w:line="240" w:lineRule="auto"/>
                        <w:jc w:val="left"/>
                        <w:rPr>
                          <w:i w:val="0"/>
                          <w:sz w:val="22"/>
                          <w:szCs w:val="22"/>
                        </w:rPr>
                      </w:pPr>
                      <w:r w:rsidRPr="000C1816">
                        <w:rPr>
                          <w:i w:val="0"/>
                          <w:sz w:val="22"/>
                          <w:szCs w:val="22"/>
                        </w:rPr>
                        <w:t>Julia Miller</w:t>
                      </w:r>
                    </w:p>
                    <w:p w14:paraId="2C75D650" w14:textId="77777777" w:rsidR="005266A7" w:rsidRPr="000C1816" w:rsidRDefault="005266A7" w:rsidP="005266A7">
                      <w:pPr>
                        <w:pStyle w:val="Quote"/>
                        <w:spacing w:after="0" w:line="240" w:lineRule="auto"/>
                        <w:jc w:val="left"/>
                        <w:rPr>
                          <w:i w:val="0"/>
                          <w:sz w:val="22"/>
                          <w:szCs w:val="22"/>
                        </w:rPr>
                      </w:pPr>
                      <w:r w:rsidRPr="000C1816">
                        <w:rPr>
                          <w:i w:val="0"/>
                          <w:sz w:val="22"/>
                          <w:szCs w:val="22"/>
                        </w:rPr>
                        <w:t>Robert Porter</w:t>
                      </w:r>
                    </w:p>
                    <w:p w14:paraId="3FAB74E8" w14:textId="77777777" w:rsidR="005266A7" w:rsidRPr="000C1816" w:rsidRDefault="005266A7" w:rsidP="005266A7">
                      <w:pPr>
                        <w:pStyle w:val="Quote"/>
                        <w:spacing w:after="0" w:line="240" w:lineRule="auto"/>
                        <w:jc w:val="left"/>
                        <w:rPr>
                          <w:i w:val="0"/>
                          <w:sz w:val="22"/>
                          <w:szCs w:val="22"/>
                        </w:rPr>
                      </w:pPr>
                      <w:r w:rsidRPr="000C1816">
                        <w:rPr>
                          <w:i w:val="0"/>
                          <w:sz w:val="22"/>
                          <w:szCs w:val="22"/>
                        </w:rPr>
                        <w:t xml:space="preserve">Sheila </w:t>
                      </w:r>
                      <w:proofErr w:type="spellStart"/>
                      <w:r w:rsidRPr="000C1816">
                        <w:rPr>
                          <w:i w:val="0"/>
                          <w:sz w:val="22"/>
                          <w:szCs w:val="22"/>
                        </w:rPr>
                        <w:t>Striegl</w:t>
                      </w:r>
                      <w:proofErr w:type="spellEnd"/>
                    </w:p>
                    <w:p w14:paraId="2FB0CAD0" w14:textId="77777777" w:rsidR="005266A7" w:rsidRPr="000C1816" w:rsidRDefault="005266A7" w:rsidP="005266A7">
                      <w:pPr>
                        <w:pStyle w:val="Quote"/>
                        <w:spacing w:after="0" w:line="240" w:lineRule="auto"/>
                        <w:jc w:val="left"/>
                        <w:rPr>
                          <w:i w:val="0"/>
                          <w:sz w:val="22"/>
                          <w:szCs w:val="22"/>
                        </w:rPr>
                      </w:pPr>
                      <w:r w:rsidRPr="000C1816">
                        <w:rPr>
                          <w:i w:val="0"/>
                          <w:sz w:val="22"/>
                          <w:szCs w:val="22"/>
                        </w:rPr>
                        <w:t>Dawn Thornhill</w:t>
                      </w:r>
                    </w:p>
                    <w:p w14:paraId="2C6161EF" w14:textId="77777777" w:rsidR="005266A7" w:rsidRPr="000C1816" w:rsidRDefault="005266A7" w:rsidP="005266A7">
                      <w:pPr>
                        <w:pStyle w:val="Quote"/>
                        <w:spacing w:after="0" w:line="240" w:lineRule="auto"/>
                        <w:jc w:val="left"/>
                        <w:rPr>
                          <w:i w:val="0"/>
                          <w:sz w:val="22"/>
                          <w:szCs w:val="22"/>
                        </w:rPr>
                      </w:pPr>
                      <w:r w:rsidRPr="000C1816">
                        <w:rPr>
                          <w:i w:val="0"/>
                          <w:sz w:val="22"/>
                          <w:szCs w:val="22"/>
                        </w:rPr>
                        <w:t xml:space="preserve">David </w:t>
                      </w:r>
                      <w:proofErr w:type="spellStart"/>
                      <w:r w:rsidRPr="000C1816">
                        <w:rPr>
                          <w:i w:val="0"/>
                          <w:sz w:val="22"/>
                          <w:szCs w:val="22"/>
                        </w:rPr>
                        <w:t>Voyles</w:t>
                      </w:r>
                      <w:proofErr w:type="spellEnd"/>
                    </w:p>
                    <w:p w14:paraId="2EF6D588" w14:textId="77777777" w:rsidR="005266A7" w:rsidRDefault="005266A7" w:rsidP="005266A7">
                      <w:pPr>
                        <w:pStyle w:val="Quote"/>
                        <w:spacing w:after="0" w:line="240" w:lineRule="auto"/>
                        <w:jc w:val="left"/>
                        <w:rPr>
                          <w:i w:val="0"/>
                          <w:sz w:val="22"/>
                          <w:szCs w:val="22"/>
                        </w:rPr>
                      </w:pPr>
                      <w:r w:rsidRPr="000C1816">
                        <w:rPr>
                          <w:i w:val="0"/>
                          <w:sz w:val="22"/>
                          <w:szCs w:val="22"/>
                        </w:rPr>
                        <w:t xml:space="preserve">Ben </w:t>
                      </w:r>
                      <w:proofErr w:type="spellStart"/>
                      <w:r w:rsidRPr="000C1816">
                        <w:rPr>
                          <w:i w:val="0"/>
                          <w:sz w:val="22"/>
                          <w:szCs w:val="22"/>
                        </w:rPr>
                        <w:t>Woldseth</w:t>
                      </w:r>
                      <w:proofErr w:type="spellEnd"/>
                    </w:p>
                    <w:p w14:paraId="4E6A95BA" w14:textId="77777777" w:rsidR="005266A7" w:rsidRPr="00FA495C" w:rsidRDefault="005266A7" w:rsidP="005266A7">
                      <w:pPr>
                        <w:pStyle w:val="Quote"/>
                        <w:spacing w:after="0" w:line="240" w:lineRule="auto"/>
                        <w:jc w:val="left"/>
                        <w:rPr>
                          <w:i w:val="0"/>
                          <w:sz w:val="16"/>
                          <w:szCs w:val="16"/>
                        </w:rPr>
                      </w:pPr>
                    </w:p>
                    <w:p w14:paraId="69FED9CF" w14:textId="77777777" w:rsidR="005266A7" w:rsidRPr="000C1816" w:rsidRDefault="005266A7" w:rsidP="005266A7">
                      <w:pPr>
                        <w:pStyle w:val="Quote"/>
                        <w:spacing w:after="0" w:line="240" w:lineRule="auto"/>
                        <w:jc w:val="left"/>
                        <w:rPr>
                          <w:b/>
                          <w:i w:val="0"/>
                          <w:sz w:val="22"/>
                          <w:szCs w:val="22"/>
                        </w:rPr>
                      </w:pPr>
                      <w:r w:rsidRPr="000C1816">
                        <w:rPr>
                          <w:b/>
                          <w:i w:val="0"/>
                          <w:sz w:val="22"/>
                          <w:szCs w:val="22"/>
                        </w:rPr>
                        <w:t>News Editor</w:t>
                      </w:r>
                    </w:p>
                    <w:p w14:paraId="70F6C0D9" w14:textId="77777777" w:rsidR="005266A7" w:rsidRPr="000C1816" w:rsidRDefault="005266A7" w:rsidP="005266A7">
                      <w:pPr>
                        <w:pStyle w:val="Quote"/>
                        <w:spacing w:after="0" w:line="240" w:lineRule="auto"/>
                        <w:jc w:val="left"/>
                        <w:rPr>
                          <w:i w:val="0"/>
                          <w:sz w:val="22"/>
                          <w:szCs w:val="22"/>
                        </w:rPr>
                      </w:pPr>
                      <w:r w:rsidRPr="000C1816">
                        <w:rPr>
                          <w:i w:val="0"/>
                          <w:sz w:val="22"/>
                          <w:szCs w:val="22"/>
                        </w:rPr>
                        <w:t>Ally Pexa</w:t>
                      </w:r>
                    </w:p>
                    <w:p w14:paraId="45513F31" w14:textId="77777777" w:rsidR="005266A7" w:rsidRPr="000C1816" w:rsidRDefault="005266A7" w:rsidP="005266A7">
                      <w:pPr>
                        <w:pStyle w:val="Quote"/>
                        <w:spacing w:after="0" w:line="240" w:lineRule="auto"/>
                        <w:jc w:val="left"/>
                        <w:rPr>
                          <w:i w:val="0"/>
                          <w:sz w:val="22"/>
                          <w:szCs w:val="22"/>
                        </w:rPr>
                      </w:pPr>
                    </w:p>
                    <w:p w14:paraId="58F2061A" w14:textId="77777777" w:rsidR="005266A7" w:rsidRPr="005266A7" w:rsidRDefault="005266A7" w:rsidP="005266A7">
                      <w:pPr>
                        <w:pStyle w:val="Quote"/>
                        <w:spacing w:after="0" w:line="240" w:lineRule="auto"/>
                        <w:jc w:val="left"/>
                        <w:rPr>
                          <w:i w:val="0"/>
                          <w:sz w:val="24"/>
                        </w:rPr>
                      </w:pPr>
                    </w:p>
                    <w:p w14:paraId="57E10257" w14:textId="77777777" w:rsidR="005266A7" w:rsidRPr="005266A7" w:rsidRDefault="005266A7" w:rsidP="005266A7">
                      <w:pPr>
                        <w:pStyle w:val="Quote"/>
                        <w:spacing w:after="0" w:line="240" w:lineRule="auto"/>
                        <w:rPr>
                          <w:i w:val="0"/>
                          <w:sz w:val="24"/>
                        </w:rPr>
                      </w:pPr>
                    </w:p>
                    <w:p w14:paraId="6E2396D9" w14:textId="77777777" w:rsidR="005266A7" w:rsidRDefault="005266A7" w:rsidP="005266A7">
                      <w:pPr>
                        <w:pStyle w:val="Quote"/>
                        <w:spacing w:after="120" w:line="240" w:lineRule="auto"/>
                      </w:pPr>
                    </w:p>
                    <w:p w14:paraId="665EFB77" w14:textId="77777777" w:rsidR="005266A7" w:rsidRDefault="005266A7" w:rsidP="005266A7">
                      <w:pPr>
                        <w:pStyle w:val="Quote"/>
                        <w:spacing w:after="120" w:line="240" w:lineRule="auto"/>
                      </w:pPr>
                    </w:p>
                    <w:p w14:paraId="64E1EF27" w14:textId="77777777" w:rsidR="005266A7" w:rsidRDefault="005266A7" w:rsidP="005266A7">
                      <w:pPr>
                        <w:pStyle w:val="Quote"/>
                      </w:pPr>
                    </w:p>
                  </w:txbxContent>
                </v:textbox>
                <w10:wrap type="square" anchorx="page" anchory="page"/>
              </v:shape>
            </w:pict>
          </mc:Fallback>
        </mc:AlternateContent>
      </w:r>
      <w:r w:rsidR="008F7D8F">
        <w:rPr>
          <w:noProof/>
          <w:lang w:eastAsia="en-US"/>
        </w:rPr>
        <w:drawing>
          <wp:anchor distT="0" distB="0" distL="114300" distR="114300" simplePos="0" relativeHeight="251698176" behindDoc="1" locked="0" layoutInCell="0" allowOverlap="1" wp14:anchorId="47622415" wp14:editId="57E2AACE">
            <wp:simplePos x="0" y="0"/>
            <wp:positionH relativeFrom="margin">
              <wp:posOffset>0</wp:posOffset>
            </wp:positionH>
            <wp:positionV relativeFrom="margin">
              <wp:posOffset>9487535</wp:posOffset>
            </wp:positionV>
            <wp:extent cx="628650" cy="952500"/>
            <wp:effectExtent l="0" t="9525" r="0" b="0"/>
            <wp:wrapTight wrapText="bothSides">
              <wp:wrapPolygon edited="0">
                <wp:start x="21927" y="216"/>
                <wp:lineTo x="982" y="216"/>
                <wp:lineTo x="982" y="20952"/>
                <wp:lineTo x="21927" y="20952"/>
                <wp:lineTo x="21927" y="216"/>
              </wp:wrapPolygon>
            </wp:wrapTight>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l="77170" t="47575" r="14514" b="36121"/>
                    <a:stretch>
                      <a:fillRect/>
                    </a:stretch>
                  </pic:blipFill>
                  <pic:spPr bwMode="auto">
                    <a:xfrm rot="-5400000">
                      <a:off x="0" y="0"/>
                      <a:ext cx="6286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D8F">
        <w:rPr>
          <w:noProof/>
          <w:lang w:eastAsia="en-US"/>
        </w:rPr>
        <mc:AlternateContent>
          <mc:Choice Requires="wps">
            <w:drawing>
              <wp:anchor distT="0" distB="457200" distL="114300" distR="114300" simplePos="0" relativeHeight="251616256" behindDoc="0" locked="0" layoutInCell="1" allowOverlap="1" wp14:anchorId="146D48BA" wp14:editId="3F8BBD38">
                <wp:simplePos x="0" y="0"/>
                <wp:positionH relativeFrom="margin">
                  <wp:posOffset>-59690</wp:posOffset>
                </wp:positionH>
                <wp:positionV relativeFrom="page">
                  <wp:posOffset>2540</wp:posOffset>
                </wp:positionV>
                <wp:extent cx="5257800" cy="1259840"/>
                <wp:effectExtent l="0" t="0" r="0" b="0"/>
                <wp:wrapTopAndBottom/>
                <wp:docPr id="10" name="Rectangle 1" title="Masthe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59840"/>
                        </a:xfrm>
                        <a:prstGeom prst="rect">
                          <a:avLst/>
                        </a:prstGeom>
                        <a:noFill/>
                        <a:ln w="12700" cap="flat" cmpd="sng" algn="ctr">
                          <a:noFill/>
                          <a:prstDash val="solid"/>
                          <a:miter lim="800000"/>
                        </a:ln>
                        <a:effectLst/>
                      </wps:spPr>
                      <wps:txbx>
                        <w:txbxContent>
                          <w:p w14:paraId="243CBDE5" w14:textId="77777777" w:rsidR="00181EF1" w:rsidRPr="00416E95" w:rsidRDefault="00181EF1" w:rsidP="00181EF1">
                            <w:pPr>
                              <w:pStyle w:val="p1"/>
                              <w:rPr>
                                <w:color w:val="000000"/>
                                <w:sz w:val="80"/>
                                <w:szCs w:val="80"/>
                              </w:rPr>
                            </w:pPr>
                            <w:r w:rsidRPr="00416E95">
                              <w:rPr>
                                <w:rStyle w:val="s1"/>
                                <w:color w:val="000000"/>
                                <w:sz w:val="80"/>
                                <w:szCs w:val="80"/>
                              </w:rPr>
                              <w:t>Northminster News</w:t>
                            </w:r>
                          </w:p>
                          <w:p w14:paraId="494DAD11" w14:textId="77777777" w:rsidR="00543CB1" w:rsidRPr="000C1816" w:rsidRDefault="00543CB1" w:rsidP="00281536">
                            <w:pPr>
                              <w:pStyle w:val="Title"/>
                              <w:jc w:val="right"/>
                              <w:rPr>
                                <w:rFonts w:ascii="Arial Hebrew" w:hAnsi="Arial Hebrew" w:cs="Arial Hebrew"/>
                                <w:b/>
                              </w:rPr>
                            </w:pPr>
                          </w:p>
                          <w:p w14:paraId="43F54BD4" w14:textId="77777777" w:rsidR="00621131" w:rsidRDefault="00621131"/>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48BA" id="Rectangle 1" o:spid="_x0000_s1029" alt="Title: Masthead" style="position:absolute;margin-left:-4.7pt;margin-top:.2pt;width:414pt;height:99.2pt;z-index:251616256;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" filled="f" stroked="f" strokeweight="1pt">
                <v:path arrowok="t"/>
                <v:textbox inset="11.52pt,18pt,11.52pt,7.2pt">
                  <w:txbxContent>
                    <w:p w14:paraId="243CBDE5" w14:textId="77777777" w:rsidR="00181EF1" w:rsidRPr="00416E95" w:rsidRDefault="00181EF1" w:rsidP="00181EF1">
                      <w:pPr>
                        <w:pStyle w:val="p1"/>
                        <w:rPr>
                          <w:color w:val="000000"/>
                          <w:sz w:val="80"/>
                          <w:szCs w:val="80"/>
                        </w:rPr>
                      </w:pPr>
                      <w:proofErr w:type="spellStart"/>
                      <w:r w:rsidRPr="00416E95">
                        <w:rPr>
                          <w:rStyle w:val="s1"/>
                          <w:color w:val="000000"/>
                          <w:sz w:val="80"/>
                          <w:szCs w:val="80"/>
                        </w:rPr>
                        <w:t>Northminster</w:t>
                      </w:r>
                      <w:proofErr w:type="spellEnd"/>
                      <w:r w:rsidRPr="00416E95">
                        <w:rPr>
                          <w:rStyle w:val="s1"/>
                          <w:color w:val="000000"/>
                          <w:sz w:val="80"/>
                          <w:szCs w:val="80"/>
                        </w:rPr>
                        <w:t xml:space="preserve"> News</w:t>
                      </w:r>
                    </w:p>
                    <w:p w14:paraId="494DAD11" w14:textId="77777777" w:rsidR="00543CB1" w:rsidRPr="000C1816" w:rsidRDefault="00543CB1" w:rsidP="00281536">
                      <w:pPr>
                        <w:pStyle w:val="Title"/>
                        <w:jc w:val="right"/>
                        <w:rPr>
                          <w:rFonts w:ascii="Arial Hebrew" w:hAnsi="Arial Hebrew" w:cs="Arial Hebrew"/>
                          <w:b/>
                        </w:rPr>
                      </w:pPr>
                    </w:p>
                    <w:p w14:paraId="43F54BD4" w14:textId="77777777" w:rsidR="00621131" w:rsidRDefault="00621131"/>
                  </w:txbxContent>
                </v:textbox>
                <w10:wrap type="topAndBottom" anchorx="margin" anchory="page"/>
              </v:rect>
            </w:pict>
          </mc:Fallback>
        </mc:AlternateContent>
      </w:r>
      <w:r w:rsidR="008F7D8F">
        <w:rPr>
          <w:noProof/>
          <w:lang w:eastAsia="en-US"/>
        </w:rPr>
        <mc:AlternateContent>
          <mc:Choice Requires="wps">
            <w:drawing>
              <wp:anchor distT="0" distB="0" distL="114300" distR="114300" simplePos="0" relativeHeight="251618304" behindDoc="0" locked="0" layoutInCell="1" allowOverlap="1" wp14:anchorId="6EE6E947" wp14:editId="2B904420">
                <wp:simplePos x="0" y="0"/>
                <wp:positionH relativeFrom="column">
                  <wp:posOffset>-405765</wp:posOffset>
                </wp:positionH>
                <wp:positionV relativeFrom="paragraph">
                  <wp:posOffset>276860</wp:posOffset>
                </wp:positionV>
                <wp:extent cx="5601335" cy="345440"/>
                <wp:effectExtent l="0" t="0" r="37465" b="35560"/>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1335" cy="345440"/>
                        </a:xfrm>
                        <a:prstGeom prst="rect">
                          <a:avLst/>
                        </a:prstGeom>
                        <a:solidFill>
                          <a:sysClr val="windowText" lastClr="000000"/>
                        </a:solidFill>
                        <a:ln w="22225">
                          <a:solidFill>
                            <a:sysClr val="windowText" lastClr="000000"/>
                          </a:solidFill>
                        </a:ln>
                        <a:effectLst/>
                      </wps:spPr>
                      <wps:txbx>
                        <w:txbxContent>
                          <w:p w14:paraId="01EDB652" w14:textId="0292C1DB" w:rsidR="009F34B4" w:rsidRPr="00416E95" w:rsidRDefault="009F34B4" w:rsidP="00323771">
                            <w:pPr>
                              <w:rPr>
                                <w:b/>
                                <w:color w:val="FFFFFF"/>
                              </w:rPr>
                            </w:pPr>
                            <w:r w:rsidRPr="00416E95">
                              <w:rPr>
                                <w:b/>
                                <w:color w:val="FFFFFF"/>
                              </w:rPr>
                              <w:t xml:space="preserve">Volume </w:t>
                            </w:r>
                            <w:r w:rsidR="000C1816" w:rsidRPr="00416E95">
                              <w:rPr>
                                <w:b/>
                                <w:color w:val="FFFFFF"/>
                              </w:rPr>
                              <w:t xml:space="preserve">LVIII, </w:t>
                            </w:r>
                            <w:r w:rsidR="00036D74">
                              <w:rPr>
                                <w:b/>
                                <w:color w:val="FFFFFF"/>
                              </w:rPr>
                              <w:t>No.</w:t>
                            </w:r>
                            <w:r w:rsidR="00CF1413">
                              <w:rPr>
                                <w:b/>
                                <w:color w:val="FFFFFF"/>
                              </w:rPr>
                              <w:t xml:space="preserve"> 8</w:t>
                            </w:r>
                            <w:r w:rsidR="00036D74">
                              <w:rPr>
                                <w:b/>
                                <w:color w:val="FFFFFF"/>
                              </w:rPr>
                              <w:t xml:space="preserve">                                                         </w:t>
                            </w:r>
                            <w:r w:rsidR="00CF1413">
                              <w:rPr>
                                <w:b/>
                                <w:color w:val="FFFFFF"/>
                              </w:rPr>
                              <w:t xml:space="preserve">                          August 2017</w:t>
                            </w:r>
                            <w:r w:rsidRPr="00416E95">
                              <w:rPr>
                                <w:b/>
                                <w:color w:val="FFFFFF"/>
                              </w:rPr>
                              <w:t xml:space="preserve"> 2017</w:t>
                            </w:r>
                          </w:p>
                          <w:p w14:paraId="1778295B" w14:textId="77777777" w:rsidR="00323771" w:rsidRDefault="00323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6E947" id="Text Box 8" o:spid="_x0000_s1030" type="#_x0000_t202" style="position:absolute;margin-left:-31.95pt;margin-top:21.8pt;width:441.05pt;height:27.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" fillcolor="windowText" strokecolor="windowText" strokeweight="1.75pt">
                <v:path arrowok="t"/>
                <v:textbox>
                  <w:txbxContent>
                    <w:p w14:paraId="01EDB652" w14:textId="0292C1DB" w:rsidR="009F34B4" w:rsidRPr="00416E95" w:rsidRDefault="009F34B4" w:rsidP="00323771">
                      <w:pPr>
                        <w:rPr>
                          <w:b/>
                          <w:color w:val="FFFFFF"/>
                        </w:rPr>
                      </w:pPr>
                      <w:r w:rsidRPr="00416E95">
                        <w:rPr>
                          <w:b/>
                          <w:color w:val="FFFFFF"/>
                        </w:rPr>
                        <w:t xml:space="preserve">Volume </w:t>
                      </w:r>
                      <w:r w:rsidR="000C1816" w:rsidRPr="00416E95">
                        <w:rPr>
                          <w:b/>
                          <w:color w:val="FFFFFF"/>
                        </w:rPr>
                        <w:t xml:space="preserve">LVIII, </w:t>
                      </w:r>
                      <w:r w:rsidR="00036D74">
                        <w:rPr>
                          <w:b/>
                          <w:color w:val="FFFFFF"/>
                        </w:rPr>
                        <w:t>No.</w:t>
                      </w:r>
                      <w:r w:rsidR="00CF1413">
                        <w:rPr>
                          <w:b/>
                          <w:color w:val="FFFFFF"/>
                        </w:rPr>
                        <w:t xml:space="preserve"> 8</w:t>
                      </w:r>
                      <w:r w:rsidR="00036D74">
                        <w:rPr>
                          <w:b/>
                          <w:color w:val="FFFFFF"/>
                        </w:rPr>
                        <w:t xml:space="preserve">                                                         </w:t>
                      </w:r>
                      <w:r w:rsidR="00CF1413">
                        <w:rPr>
                          <w:b/>
                          <w:color w:val="FFFFFF"/>
                        </w:rPr>
                        <w:t xml:space="preserve">                          August 2017</w:t>
                      </w:r>
                      <w:r w:rsidRPr="00416E95">
                        <w:rPr>
                          <w:b/>
                          <w:color w:val="FFFFFF"/>
                        </w:rPr>
                        <w:t xml:space="preserve"> 2017</w:t>
                      </w:r>
                    </w:p>
                    <w:p w14:paraId="1778295B" w14:textId="77777777" w:rsidR="00323771" w:rsidRDefault="00323771"/>
                  </w:txbxContent>
                </v:textbox>
                <w10:wrap type="square"/>
              </v:shape>
            </w:pict>
          </mc:Fallback>
        </mc:AlternateContent>
      </w:r>
    </w:p>
    <w:p w14:paraId="6A318C86" w14:textId="63E38903" w:rsidR="00181EF1" w:rsidRPr="00416E95" w:rsidRDefault="00030AEE" w:rsidP="00181EF1">
      <w:pPr>
        <w:pStyle w:val="Body"/>
        <w:rPr>
          <w:rFonts w:ascii="Times New Roman" w:hAnsi="Times New Roman" w:cs="Times New Roman"/>
        </w:rPr>
      </w:pPr>
      <w:r>
        <w:rPr>
          <w:noProof/>
          <w:bdr w:val="none" w:sz="0" w:space="0" w:color="auto"/>
        </w:rPr>
        <w:lastRenderedPageBreak/>
        <mc:AlternateContent>
          <mc:Choice Requires="wps">
            <w:drawing>
              <wp:anchor distT="0" distB="0" distL="114300" distR="114300" simplePos="0" relativeHeight="251787264" behindDoc="0" locked="0" layoutInCell="1" allowOverlap="1" wp14:anchorId="59A3B181" wp14:editId="09C7F139">
                <wp:simplePos x="0" y="0"/>
                <wp:positionH relativeFrom="column">
                  <wp:posOffset>-1892300</wp:posOffset>
                </wp:positionH>
                <wp:positionV relativeFrom="paragraph">
                  <wp:posOffset>7246620</wp:posOffset>
                </wp:positionV>
                <wp:extent cx="6972300" cy="1602740"/>
                <wp:effectExtent l="25400" t="25400" r="38100" b="22860"/>
                <wp:wrapSquare wrapText="bothSides"/>
                <wp:docPr id="16" name="Text Box 16"/>
                <wp:cNvGraphicFramePr/>
                <a:graphic xmlns:a="http://schemas.openxmlformats.org/drawingml/2006/main">
                  <a:graphicData uri="http://schemas.microsoft.com/office/word/2010/wordprocessingShape">
                    <wps:wsp>
                      <wps:cNvSpPr txBox="1"/>
                      <wps:spPr>
                        <a:xfrm>
                          <a:off x="0" y="0"/>
                          <a:ext cx="6972300" cy="1602740"/>
                        </a:xfrm>
                        <a:prstGeom prst="rect">
                          <a:avLst/>
                        </a:prstGeom>
                        <a:noFill/>
                        <a:ln w="444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7C6836D3" w14:textId="63CC474C" w:rsidR="00125A09" w:rsidRPr="006B3184" w:rsidRDefault="00125A09" w:rsidP="003E3769">
                            <w:pPr>
                              <w:spacing w:after="0" w:line="240" w:lineRule="auto"/>
                              <w:jc w:val="center"/>
                              <w:rPr>
                                <w:sz w:val="28"/>
                                <w:szCs w:val="28"/>
                              </w:rPr>
                            </w:pPr>
                            <w:r w:rsidRPr="006B3184">
                              <w:rPr>
                                <w:sz w:val="28"/>
                                <w:szCs w:val="28"/>
                              </w:rPr>
                              <w:t>A two week class on</w:t>
                            </w:r>
                          </w:p>
                          <w:p w14:paraId="0A1874F3" w14:textId="450C3703" w:rsidR="00A8603A" w:rsidRPr="006B3184" w:rsidRDefault="00125A09" w:rsidP="003E3769">
                            <w:pPr>
                              <w:spacing w:after="0" w:line="240" w:lineRule="auto"/>
                              <w:jc w:val="center"/>
                              <w:rPr>
                                <w:b/>
                                <w:sz w:val="44"/>
                                <w:szCs w:val="44"/>
                              </w:rPr>
                            </w:pPr>
                            <w:r w:rsidRPr="006B3184">
                              <w:rPr>
                                <w:b/>
                                <w:sz w:val="44"/>
                                <w:szCs w:val="44"/>
                              </w:rPr>
                              <w:t>The Wisdom of our Songs</w:t>
                            </w:r>
                          </w:p>
                          <w:p w14:paraId="626766B8" w14:textId="417F3890" w:rsidR="00125A09" w:rsidRPr="006B3184" w:rsidRDefault="00125A09" w:rsidP="006B3184">
                            <w:pPr>
                              <w:jc w:val="center"/>
                              <w:rPr>
                                <w:sz w:val="32"/>
                                <w:szCs w:val="32"/>
                              </w:rPr>
                            </w:pPr>
                            <w:r w:rsidRPr="006B3184">
                              <w:rPr>
                                <w:sz w:val="32"/>
                                <w:szCs w:val="32"/>
                              </w:rPr>
                              <w:t>This is an opportunity to learn more about the importance of hymns and music in worship. Taught by Dani Forbess. Coffee and light refreshments will be offered. Coffee at 9am August 6</w:t>
                            </w:r>
                            <w:r w:rsidRPr="006B3184">
                              <w:rPr>
                                <w:sz w:val="32"/>
                                <w:szCs w:val="32"/>
                                <w:vertAlign w:val="superscript"/>
                              </w:rPr>
                              <w:t>th</w:t>
                            </w:r>
                            <w:r w:rsidRPr="006B3184">
                              <w:rPr>
                                <w:sz w:val="32"/>
                                <w:szCs w:val="32"/>
                              </w:rPr>
                              <w:t xml:space="preserve"> and 13</w:t>
                            </w:r>
                            <w:r w:rsidRPr="006B3184">
                              <w:rPr>
                                <w:sz w:val="32"/>
                                <w:szCs w:val="32"/>
                                <w:vertAlign w:val="superscript"/>
                              </w:rPr>
                              <w:t>th</w:t>
                            </w:r>
                            <w:r w:rsidRPr="006B3184">
                              <w:rPr>
                                <w:sz w:val="32"/>
                                <w:szCs w:val="32"/>
                              </w:rPr>
                              <w:t>. Class will start at 9:15am.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B181" id="Text Box 16" o:spid="_x0000_s1031" type="#_x0000_t202" style="position:absolute;margin-left:-149pt;margin-top:570.6pt;width:549pt;height:126.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" filled="f" strokeweight="3.5pt">
                <v:stroke dashstyle="longDash"/>
                <v:textbox>
                  <w:txbxContent>
                    <w:p w14:paraId="7C6836D3" w14:textId="63CC474C" w:rsidR="00125A09" w:rsidRPr="006B3184" w:rsidRDefault="00125A09" w:rsidP="003E3769">
                      <w:pPr>
                        <w:spacing w:after="0" w:line="240" w:lineRule="auto"/>
                        <w:jc w:val="center"/>
                        <w:rPr>
                          <w:sz w:val="28"/>
                          <w:szCs w:val="28"/>
                        </w:rPr>
                      </w:pPr>
                      <w:r w:rsidRPr="006B3184">
                        <w:rPr>
                          <w:sz w:val="28"/>
                          <w:szCs w:val="28"/>
                        </w:rPr>
                        <w:t xml:space="preserve">A </w:t>
                      </w:r>
                      <w:proofErr w:type="gramStart"/>
                      <w:r w:rsidRPr="006B3184">
                        <w:rPr>
                          <w:sz w:val="28"/>
                          <w:szCs w:val="28"/>
                        </w:rPr>
                        <w:t>two week</w:t>
                      </w:r>
                      <w:proofErr w:type="gramEnd"/>
                      <w:r w:rsidRPr="006B3184">
                        <w:rPr>
                          <w:sz w:val="28"/>
                          <w:szCs w:val="28"/>
                        </w:rPr>
                        <w:t xml:space="preserve"> class on</w:t>
                      </w:r>
                    </w:p>
                    <w:p w14:paraId="0A1874F3" w14:textId="450C3703" w:rsidR="00A8603A" w:rsidRPr="006B3184" w:rsidRDefault="00125A09" w:rsidP="003E3769">
                      <w:pPr>
                        <w:spacing w:after="0" w:line="240" w:lineRule="auto"/>
                        <w:jc w:val="center"/>
                        <w:rPr>
                          <w:b/>
                          <w:sz w:val="44"/>
                          <w:szCs w:val="44"/>
                        </w:rPr>
                      </w:pPr>
                      <w:r w:rsidRPr="006B3184">
                        <w:rPr>
                          <w:b/>
                          <w:sz w:val="44"/>
                          <w:szCs w:val="44"/>
                        </w:rPr>
                        <w:t>The Wisdom of our Songs</w:t>
                      </w:r>
                    </w:p>
                    <w:p w14:paraId="626766B8" w14:textId="417F3890" w:rsidR="00125A09" w:rsidRPr="006B3184" w:rsidRDefault="00125A09" w:rsidP="006B3184">
                      <w:pPr>
                        <w:jc w:val="center"/>
                        <w:rPr>
                          <w:sz w:val="32"/>
                          <w:szCs w:val="32"/>
                        </w:rPr>
                      </w:pPr>
                      <w:r w:rsidRPr="006B3184">
                        <w:rPr>
                          <w:sz w:val="32"/>
                          <w:szCs w:val="32"/>
                        </w:rPr>
                        <w:t xml:space="preserve">This is an opportunity to learn more about the importance of hymns and music in worship. Taught by Dani </w:t>
                      </w:r>
                      <w:proofErr w:type="spellStart"/>
                      <w:r w:rsidRPr="006B3184">
                        <w:rPr>
                          <w:sz w:val="32"/>
                          <w:szCs w:val="32"/>
                        </w:rPr>
                        <w:t>Forbess</w:t>
                      </w:r>
                      <w:proofErr w:type="spellEnd"/>
                      <w:r w:rsidRPr="006B3184">
                        <w:rPr>
                          <w:sz w:val="32"/>
                          <w:szCs w:val="32"/>
                        </w:rPr>
                        <w:t>. Coffee and light refreshments will be offered. Coffee at 9am August 6</w:t>
                      </w:r>
                      <w:r w:rsidRPr="006B3184">
                        <w:rPr>
                          <w:sz w:val="32"/>
                          <w:szCs w:val="32"/>
                          <w:vertAlign w:val="superscript"/>
                        </w:rPr>
                        <w:t>th</w:t>
                      </w:r>
                      <w:r w:rsidRPr="006B3184">
                        <w:rPr>
                          <w:sz w:val="32"/>
                          <w:szCs w:val="32"/>
                        </w:rPr>
                        <w:t xml:space="preserve"> and 13</w:t>
                      </w:r>
                      <w:r w:rsidRPr="006B3184">
                        <w:rPr>
                          <w:sz w:val="32"/>
                          <w:szCs w:val="32"/>
                          <w:vertAlign w:val="superscript"/>
                        </w:rPr>
                        <w:t>th</w:t>
                      </w:r>
                      <w:r w:rsidRPr="006B3184">
                        <w:rPr>
                          <w:sz w:val="32"/>
                          <w:szCs w:val="32"/>
                        </w:rPr>
                        <w:t>. Class will start at 9:15am.</w:t>
                      </w:r>
                    </w:p>
                  </w:txbxContent>
                </v:textbox>
                <w10:wrap type="square"/>
              </v:shape>
            </w:pict>
          </mc:Fallback>
        </mc:AlternateContent>
      </w:r>
      <w:r w:rsidR="00E31B3F">
        <w:rPr>
          <w:noProof/>
        </w:rPr>
        <w:drawing>
          <wp:anchor distT="0" distB="0" distL="114300" distR="114300" simplePos="0" relativeHeight="251793408" behindDoc="0" locked="0" layoutInCell="1" allowOverlap="1" wp14:anchorId="065761E3" wp14:editId="2B0C1E4B">
            <wp:simplePos x="0" y="0"/>
            <wp:positionH relativeFrom="column">
              <wp:posOffset>3023235</wp:posOffset>
            </wp:positionH>
            <wp:positionV relativeFrom="paragraph">
              <wp:posOffset>6106160</wp:posOffset>
            </wp:positionV>
            <wp:extent cx="611505" cy="802640"/>
            <wp:effectExtent l="0" t="0" r="0" b="10160"/>
            <wp:wrapTight wrapText="bothSides">
              <wp:wrapPolygon edited="0">
                <wp:start x="0" y="0"/>
                <wp:lineTo x="0" y="21190"/>
                <wp:lineTo x="20636" y="21190"/>
                <wp:lineTo x="2063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know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505" cy="802640"/>
                    </a:xfrm>
                    <a:prstGeom prst="rect">
                      <a:avLst/>
                    </a:prstGeom>
                  </pic:spPr>
                </pic:pic>
              </a:graphicData>
            </a:graphic>
            <wp14:sizeRelH relativeFrom="page">
              <wp14:pctWidth>0</wp14:pctWidth>
            </wp14:sizeRelH>
            <wp14:sizeRelV relativeFrom="page">
              <wp14:pctHeight>0</wp14:pctHeight>
            </wp14:sizeRelV>
          </wp:anchor>
        </w:drawing>
      </w:r>
      <w:r w:rsidR="00E31B3F">
        <w:rPr>
          <w:noProof/>
        </w:rPr>
        <mc:AlternateContent>
          <mc:Choice Requires="wps">
            <w:drawing>
              <wp:anchor distT="0" distB="0" distL="114300" distR="114300" simplePos="0" relativeHeight="251715584" behindDoc="0" locked="0" layoutInCell="1" allowOverlap="1" wp14:anchorId="5E28AE7C" wp14:editId="3A0C0F8B">
                <wp:simplePos x="0" y="0"/>
                <wp:positionH relativeFrom="column">
                  <wp:posOffset>-1777365</wp:posOffset>
                </wp:positionH>
                <wp:positionV relativeFrom="paragraph">
                  <wp:posOffset>2791460</wp:posOffset>
                </wp:positionV>
                <wp:extent cx="6748145" cy="4003040"/>
                <wp:effectExtent l="0" t="0" r="0" b="10160"/>
                <wp:wrapTight wrapText="bothSides">
                  <wp:wrapPolygon edited="0">
                    <wp:start x="81" y="0"/>
                    <wp:lineTo x="81" y="21518"/>
                    <wp:lineTo x="21464" y="21518"/>
                    <wp:lineTo x="21464" y="0"/>
                    <wp:lineTo x="81" y="0"/>
                  </wp:wrapPolygon>
                </wp:wrapTight>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8145" cy="4003040"/>
                        </a:xfrm>
                        <a:prstGeom prst="rect">
                          <a:avLst/>
                        </a:prstGeom>
                        <a:noFill/>
                        <a:ln>
                          <a:noFill/>
                        </a:ln>
                        <a:effectLst/>
                      </wps:spPr>
                      <wps:txbx>
                        <w:txbxContent>
                          <w:p w14:paraId="0858E07A" w14:textId="27E7782E" w:rsidR="006D309F" w:rsidRPr="0055565E" w:rsidRDefault="006D309F" w:rsidP="006D309F">
                            <w:pPr>
                              <w:rPr>
                                <w:sz w:val="28"/>
                                <w:szCs w:val="28"/>
                              </w:rPr>
                            </w:pPr>
                            <w:r w:rsidRPr="0055565E">
                              <w:rPr>
                                <w:sz w:val="28"/>
                                <w:szCs w:val="28"/>
                              </w:rPr>
                              <w:t>Hi Nort</w:t>
                            </w:r>
                            <w:r w:rsidR="00A8603A">
                              <w:rPr>
                                <w:sz w:val="28"/>
                                <w:szCs w:val="28"/>
                              </w:rPr>
                              <w:t>hminster Fam</w:t>
                            </w:r>
                            <w:r w:rsidRPr="0055565E">
                              <w:rPr>
                                <w:sz w:val="28"/>
                                <w:szCs w:val="28"/>
                              </w:rPr>
                              <w:t>ily!</w:t>
                            </w:r>
                          </w:p>
                          <w:p w14:paraId="54A8513B" w14:textId="6B83AFA8" w:rsidR="006D309F" w:rsidRPr="0055565E" w:rsidRDefault="009A3F88" w:rsidP="006D309F">
                            <w:pPr>
                              <w:rPr>
                                <w:sz w:val="28"/>
                                <w:szCs w:val="28"/>
                              </w:rPr>
                            </w:pPr>
                            <w:r>
                              <w:rPr>
                                <w:sz w:val="28"/>
                                <w:szCs w:val="28"/>
                              </w:rPr>
                              <w:t>Th</w:t>
                            </w:r>
                            <w:r w:rsidR="006D309F" w:rsidRPr="0055565E">
                              <w:rPr>
                                <w:sz w:val="28"/>
                                <w:szCs w:val="28"/>
                              </w:rPr>
                              <w:t>ough the choir is officially off for the summer season, we had our fir</w:t>
                            </w:r>
                            <w:r w:rsidR="007D3BBA">
                              <w:rPr>
                                <w:sz w:val="28"/>
                                <w:szCs w:val="28"/>
                              </w:rPr>
                              <w:t>s</w:t>
                            </w:r>
                            <w:r w:rsidR="006D309F" w:rsidRPr="0055565E">
                              <w:rPr>
                                <w:sz w:val="28"/>
                                <w:szCs w:val="28"/>
                              </w:rPr>
                              <w:t>t Summer Pick-up choir gathering in July. It was great to see both familiar and new faces joining the group. Thanks to all who came out!</w:t>
                            </w:r>
                          </w:p>
                          <w:p w14:paraId="58412504" w14:textId="5D699F49" w:rsidR="006D309F" w:rsidRPr="0055565E" w:rsidRDefault="006D309F" w:rsidP="006D309F">
                            <w:pPr>
                              <w:rPr>
                                <w:sz w:val="28"/>
                                <w:szCs w:val="28"/>
                              </w:rPr>
                            </w:pPr>
                            <w:r w:rsidRPr="0055565E">
                              <w:rPr>
                                <w:sz w:val="28"/>
                                <w:szCs w:val="28"/>
                              </w:rPr>
                              <w:t xml:space="preserve">In case you missed it, we will </w:t>
                            </w:r>
                            <w:r w:rsidR="007D3BBA">
                              <w:rPr>
                                <w:sz w:val="28"/>
                                <w:szCs w:val="28"/>
                              </w:rPr>
                              <w:t>be having one more of these gathe</w:t>
                            </w:r>
                            <w:r w:rsidRPr="0055565E">
                              <w:rPr>
                                <w:sz w:val="28"/>
                                <w:szCs w:val="28"/>
                              </w:rPr>
                              <w:t>rings on Sunday, August 20</w:t>
                            </w:r>
                            <w:r w:rsidRPr="0055565E">
                              <w:rPr>
                                <w:sz w:val="28"/>
                                <w:szCs w:val="28"/>
                                <w:vertAlign w:val="superscript"/>
                              </w:rPr>
                              <w:t>th</w:t>
                            </w:r>
                            <w:r w:rsidRPr="0055565E">
                              <w:rPr>
                                <w:sz w:val="28"/>
                                <w:szCs w:val="28"/>
                              </w:rPr>
                              <w:t>. We meet in the choir room at 9:30am to learn a brand new song that we’ll sing during that morning’s church service. There is not prior experience required! Just come ready to learn and have fun praising God!</w:t>
                            </w:r>
                          </w:p>
                          <w:p w14:paraId="5635E976" w14:textId="6E36F227" w:rsidR="006D309F" w:rsidRPr="0055565E" w:rsidRDefault="006D309F" w:rsidP="006D309F">
                            <w:pPr>
                              <w:rPr>
                                <w:sz w:val="28"/>
                                <w:szCs w:val="28"/>
                              </w:rPr>
                            </w:pPr>
                            <w:r w:rsidRPr="0055565E">
                              <w:rPr>
                                <w:sz w:val="28"/>
                                <w:szCs w:val="28"/>
                              </w:rPr>
                              <w:t>Finally, the choir will be beginning rehearsals for the fall season on Thur</w:t>
                            </w:r>
                            <w:r w:rsidR="007D3BBA">
                              <w:rPr>
                                <w:sz w:val="28"/>
                                <w:szCs w:val="28"/>
                              </w:rPr>
                              <w:t>s</w:t>
                            </w:r>
                            <w:r w:rsidRPr="0055565E">
                              <w:rPr>
                                <w:sz w:val="28"/>
                                <w:szCs w:val="28"/>
                              </w:rPr>
                              <w:t>day,, September 7</w:t>
                            </w:r>
                            <w:r w:rsidRPr="0055565E">
                              <w:rPr>
                                <w:sz w:val="28"/>
                                <w:szCs w:val="28"/>
                                <w:vertAlign w:val="superscript"/>
                              </w:rPr>
                              <w:t>th</w:t>
                            </w:r>
                            <w:r w:rsidRPr="0055565E">
                              <w:rPr>
                                <w:sz w:val="28"/>
                                <w:szCs w:val="28"/>
                              </w:rPr>
                              <w:t xml:space="preserve"> at 7:30pm. If you are interested feel free to come give us a no-pressure look-see. We’d love to incorporate other music lovers into our ministry!</w:t>
                            </w:r>
                            <w:r w:rsidR="00CF1413" w:rsidRPr="00CF1413">
                              <w:rPr>
                                <w:noProof/>
                              </w:rPr>
                              <w:t xml:space="preserve"> </w:t>
                            </w:r>
                          </w:p>
                          <w:p w14:paraId="539FB537" w14:textId="4CF4AA78" w:rsidR="006D309F" w:rsidRPr="00A8603A" w:rsidRDefault="006D309F" w:rsidP="006D309F">
                            <w:pPr>
                              <w:rPr>
                                <w:sz w:val="28"/>
                                <w:szCs w:val="28"/>
                              </w:rPr>
                            </w:pPr>
                            <w:r w:rsidRPr="0055565E">
                              <w:rPr>
                                <w:sz w:val="28"/>
                                <w:szCs w:val="28"/>
                              </w:rPr>
                              <w:t>If</w:t>
                            </w:r>
                            <w:r w:rsidR="007D3BBA">
                              <w:rPr>
                                <w:sz w:val="28"/>
                                <w:szCs w:val="28"/>
                              </w:rPr>
                              <w:t xml:space="preserve"> </w:t>
                            </w:r>
                            <w:r w:rsidRPr="0055565E">
                              <w:rPr>
                                <w:sz w:val="28"/>
                                <w:szCs w:val="28"/>
                              </w:rPr>
                              <w:t xml:space="preserve">you have any questions or suggestions, feel free to contact our choir director, Dr. Kevin Gospel at </w:t>
                            </w:r>
                            <w:hyperlink r:id="rId17" w:history="1">
                              <w:r w:rsidRPr="0055565E">
                                <w:rPr>
                                  <w:rStyle w:val="Hyperlink"/>
                                  <w:sz w:val="28"/>
                                  <w:szCs w:val="28"/>
                                </w:rPr>
                                <w:t>kevin.gospel@northminsterpres.org</w:t>
                              </w:r>
                            </w:hyperlink>
                          </w:p>
                          <w:p w14:paraId="30F7E735" w14:textId="5A9B228F" w:rsidR="006D309F" w:rsidRPr="0055565E" w:rsidRDefault="006D309F" w:rsidP="006D309F">
                            <w:pPr>
                              <w:jc w:val="right"/>
                              <w:rPr>
                                <w:sz w:val="28"/>
                                <w:szCs w:val="28"/>
                              </w:rPr>
                            </w:pPr>
                            <w:r w:rsidRPr="0055565E">
                              <w:rPr>
                                <w:sz w:val="28"/>
                                <w:szCs w:val="28"/>
                              </w:rPr>
                              <w:t>Kevin Gospel</w:t>
                            </w:r>
                          </w:p>
                          <w:p w14:paraId="78566121" w14:textId="51E5FE67" w:rsidR="00465889" w:rsidRPr="00465889" w:rsidRDefault="00465889" w:rsidP="00465889">
                            <w:pPr>
                              <w:jc w:val="right"/>
                              <w:rPr>
                                <w:noProo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AE7C" id="Text Box 44" o:spid="_x0000_s1032" type="#_x0000_t202" style="position:absolute;margin-left:-139.95pt;margin-top:219.8pt;width:531.35pt;height:31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" filled="f" stroked="f">
                <v:path arrowok="t"/>
                <v:textbox>
                  <w:txbxContent>
                    <w:p w14:paraId="0858E07A" w14:textId="27E7782E" w:rsidR="006D309F" w:rsidRPr="0055565E" w:rsidRDefault="006D309F" w:rsidP="006D309F">
                      <w:pPr>
                        <w:rPr>
                          <w:sz w:val="28"/>
                          <w:szCs w:val="28"/>
                        </w:rPr>
                      </w:pPr>
                      <w:r w:rsidRPr="0055565E">
                        <w:rPr>
                          <w:sz w:val="28"/>
                          <w:szCs w:val="28"/>
                        </w:rPr>
                        <w:t>Hi Nort</w:t>
                      </w:r>
                      <w:r w:rsidR="00A8603A">
                        <w:rPr>
                          <w:sz w:val="28"/>
                          <w:szCs w:val="28"/>
                        </w:rPr>
                        <w:t>hminster Fam</w:t>
                      </w:r>
                      <w:r w:rsidRPr="0055565E">
                        <w:rPr>
                          <w:sz w:val="28"/>
                          <w:szCs w:val="28"/>
                        </w:rPr>
                        <w:t>ily!</w:t>
                      </w:r>
                    </w:p>
                    <w:p w14:paraId="54A8513B" w14:textId="6B83AFA8" w:rsidR="006D309F" w:rsidRPr="0055565E" w:rsidRDefault="009A3F88" w:rsidP="006D309F">
                      <w:pPr>
                        <w:rPr>
                          <w:sz w:val="28"/>
                          <w:szCs w:val="28"/>
                        </w:rPr>
                      </w:pPr>
                      <w:r>
                        <w:rPr>
                          <w:sz w:val="28"/>
                          <w:szCs w:val="28"/>
                        </w:rPr>
                        <w:t>Th</w:t>
                      </w:r>
                      <w:r w:rsidR="006D309F" w:rsidRPr="0055565E">
                        <w:rPr>
                          <w:sz w:val="28"/>
                          <w:szCs w:val="28"/>
                        </w:rPr>
                        <w:t>ough the choir is officially off for the summer season, we had our fir</w:t>
                      </w:r>
                      <w:r w:rsidR="007D3BBA">
                        <w:rPr>
                          <w:sz w:val="28"/>
                          <w:szCs w:val="28"/>
                        </w:rPr>
                        <w:t>s</w:t>
                      </w:r>
                      <w:r w:rsidR="006D309F" w:rsidRPr="0055565E">
                        <w:rPr>
                          <w:sz w:val="28"/>
                          <w:szCs w:val="28"/>
                        </w:rPr>
                        <w:t>t Summer Pick-up choir gathering in July. It was great to see both familiar and new faces joining the group. Thanks to all who came out!</w:t>
                      </w:r>
                    </w:p>
                    <w:p w14:paraId="58412504" w14:textId="5D699F49" w:rsidR="006D309F" w:rsidRPr="0055565E" w:rsidRDefault="006D309F" w:rsidP="006D309F">
                      <w:pPr>
                        <w:rPr>
                          <w:sz w:val="28"/>
                          <w:szCs w:val="28"/>
                        </w:rPr>
                      </w:pPr>
                      <w:r w:rsidRPr="0055565E">
                        <w:rPr>
                          <w:sz w:val="28"/>
                          <w:szCs w:val="28"/>
                        </w:rPr>
                        <w:t xml:space="preserve">In case you missed it, we will </w:t>
                      </w:r>
                      <w:r w:rsidR="007D3BBA">
                        <w:rPr>
                          <w:sz w:val="28"/>
                          <w:szCs w:val="28"/>
                        </w:rPr>
                        <w:t>be having one more of these gathe</w:t>
                      </w:r>
                      <w:r w:rsidRPr="0055565E">
                        <w:rPr>
                          <w:sz w:val="28"/>
                          <w:szCs w:val="28"/>
                        </w:rPr>
                        <w:t>rings on Sunday, August 20</w:t>
                      </w:r>
                      <w:r w:rsidRPr="0055565E">
                        <w:rPr>
                          <w:sz w:val="28"/>
                          <w:szCs w:val="28"/>
                          <w:vertAlign w:val="superscript"/>
                        </w:rPr>
                        <w:t>th</w:t>
                      </w:r>
                      <w:r w:rsidRPr="0055565E">
                        <w:rPr>
                          <w:sz w:val="28"/>
                          <w:szCs w:val="28"/>
                        </w:rPr>
                        <w:t>. We meet in the choir room at 9:30am to learn a brand new song that we’ll sing during that morning’s church service. There is not prior experience required! Just come ready to learn and have fun praising God!</w:t>
                      </w:r>
                    </w:p>
                    <w:p w14:paraId="5635E976" w14:textId="6E36F227" w:rsidR="006D309F" w:rsidRPr="0055565E" w:rsidRDefault="006D309F" w:rsidP="006D309F">
                      <w:pPr>
                        <w:rPr>
                          <w:sz w:val="28"/>
                          <w:szCs w:val="28"/>
                        </w:rPr>
                      </w:pPr>
                      <w:r w:rsidRPr="0055565E">
                        <w:rPr>
                          <w:sz w:val="28"/>
                          <w:szCs w:val="28"/>
                        </w:rPr>
                        <w:t>Finally, the choir will be beginning rehearsals for the fall season on Thur</w:t>
                      </w:r>
                      <w:r w:rsidR="007D3BBA">
                        <w:rPr>
                          <w:sz w:val="28"/>
                          <w:szCs w:val="28"/>
                        </w:rPr>
                        <w:t>s</w:t>
                      </w:r>
                      <w:r w:rsidRPr="0055565E">
                        <w:rPr>
                          <w:sz w:val="28"/>
                          <w:szCs w:val="28"/>
                        </w:rPr>
                        <w:t>day,, September 7</w:t>
                      </w:r>
                      <w:r w:rsidRPr="0055565E">
                        <w:rPr>
                          <w:sz w:val="28"/>
                          <w:szCs w:val="28"/>
                          <w:vertAlign w:val="superscript"/>
                        </w:rPr>
                        <w:t>th</w:t>
                      </w:r>
                      <w:r w:rsidRPr="0055565E">
                        <w:rPr>
                          <w:sz w:val="28"/>
                          <w:szCs w:val="28"/>
                        </w:rPr>
                        <w:t xml:space="preserve"> at 7:30pm. If you are interested feel free to come give us a no-pressure look-see. We’d love to incorporate other music lovers into our ministry!</w:t>
                      </w:r>
                      <w:r w:rsidR="00CF1413" w:rsidRPr="00CF1413">
                        <w:rPr>
                          <w:noProof/>
                        </w:rPr>
                        <w:t xml:space="preserve"> </w:t>
                      </w:r>
                    </w:p>
                    <w:p w14:paraId="539FB537" w14:textId="4CF4AA78" w:rsidR="006D309F" w:rsidRPr="00A8603A" w:rsidRDefault="006D309F" w:rsidP="006D309F">
                      <w:pPr>
                        <w:rPr>
                          <w:sz w:val="28"/>
                          <w:szCs w:val="28"/>
                        </w:rPr>
                      </w:pPr>
                      <w:r w:rsidRPr="0055565E">
                        <w:rPr>
                          <w:sz w:val="28"/>
                          <w:szCs w:val="28"/>
                        </w:rPr>
                        <w:t>If</w:t>
                      </w:r>
                      <w:r w:rsidR="007D3BBA">
                        <w:rPr>
                          <w:sz w:val="28"/>
                          <w:szCs w:val="28"/>
                        </w:rPr>
                        <w:t xml:space="preserve"> </w:t>
                      </w:r>
                      <w:r w:rsidRPr="0055565E">
                        <w:rPr>
                          <w:sz w:val="28"/>
                          <w:szCs w:val="28"/>
                        </w:rPr>
                        <w:t xml:space="preserve">you have any questions or suggestions, feel free to contact our choir director, Dr. Kevin Gospel at </w:t>
                      </w:r>
                      <w:hyperlink r:id="rId18" w:history="1">
                        <w:r w:rsidRPr="0055565E">
                          <w:rPr>
                            <w:rStyle w:val="Hyperlink"/>
                            <w:sz w:val="28"/>
                            <w:szCs w:val="28"/>
                          </w:rPr>
                          <w:t>kevin.gospel@northminsterpres.org</w:t>
                        </w:r>
                      </w:hyperlink>
                    </w:p>
                    <w:p w14:paraId="30F7E735" w14:textId="5A9B228F" w:rsidR="006D309F" w:rsidRPr="0055565E" w:rsidRDefault="006D309F" w:rsidP="006D309F">
                      <w:pPr>
                        <w:jc w:val="right"/>
                        <w:rPr>
                          <w:sz w:val="28"/>
                          <w:szCs w:val="28"/>
                        </w:rPr>
                      </w:pPr>
                      <w:r w:rsidRPr="0055565E">
                        <w:rPr>
                          <w:sz w:val="28"/>
                          <w:szCs w:val="28"/>
                        </w:rPr>
                        <w:t>Kevin Gospel</w:t>
                      </w:r>
                    </w:p>
                    <w:p w14:paraId="78566121" w14:textId="51E5FE67" w:rsidR="00465889" w:rsidRPr="00465889" w:rsidRDefault="00465889" w:rsidP="00465889">
                      <w:pPr>
                        <w:jc w:val="right"/>
                        <w:rPr>
                          <w:noProof/>
                          <w:sz w:val="28"/>
                          <w:szCs w:val="28"/>
                        </w:rPr>
                      </w:pPr>
                    </w:p>
                  </w:txbxContent>
                </v:textbox>
                <w10:wrap type="tight"/>
              </v:shape>
            </w:pict>
          </mc:Fallback>
        </mc:AlternateContent>
      </w:r>
      <w:r w:rsidR="007C19E1">
        <w:rPr>
          <w:noProof/>
          <w:bdr w:val="none" w:sz="0" w:space="0" w:color="auto"/>
        </w:rPr>
        <mc:AlternateContent>
          <mc:Choice Requires="wps">
            <w:drawing>
              <wp:anchor distT="0" distB="0" distL="114300" distR="114300" simplePos="0" relativeHeight="251778048" behindDoc="0" locked="0" layoutInCell="1" allowOverlap="1" wp14:anchorId="06AE68CE" wp14:editId="2F39F310">
                <wp:simplePos x="0" y="0"/>
                <wp:positionH relativeFrom="column">
                  <wp:posOffset>-1775460</wp:posOffset>
                </wp:positionH>
                <wp:positionV relativeFrom="paragraph">
                  <wp:posOffset>0</wp:posOffset>
                </wp:positionV>
                <wp:extent cx="6858000" cy="2682240"/>
                <wp:effectExtent l="0" t="0" r="25400" b="35560"/>
                <wp:wrapSquare wrapText="bothSides"/>
                <wp:docPr id="36" name="Text Box 36"/>
                <wp:cNvGraphicFramePr/>
                <a:graphic xmlns:a="http://schemas.openxmlformats.org/drawingml/2006/main">
                  <a:graphicData uri="http://schemas.microsoft.com/office/word/2010/wordprocessingShape">
                    <wps:wsp>
                      <wps:cNvSpPr txBox="1"/>
                      <wps:spPr>
                        <a:xfrm>
                          <a:off x="0" y="0"/>
                          <a:ext cx="6858000" cy="2682240"/>
                        </a:xfrm>
                        <a:prstGeom prst="rect">
                          <a:avLst/>
                        </a:prstGeom>
                        <a:noFill/>
                        <a:ln w="349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71B37A" w14:textId="77777777" w:rsidR="00460748" w:rsidRDefault="00460748" w:rsidP="00460748">
                            <w:r>
                              <w:t xml:space="preserve">Yet again, Jesus shows us that the priority of the Kingdom of God is not in who the is greatest or our own agendas. What fills the Kingdom of God is our devotion to God and to one another. Remember the Greatest commandments. Love the Lord your God and love your neighbor as yourself. </w:t>
                            </w:r>
                          </w:p>
                          <w:p w14:paraId="1EFF2052" w14:textId="77777777" w:rsidR="00460748" w:rsidRDefault="00460748" w:rsidP="00460748">
                            <w:r>
                              <w:t xml:space="preserve">Everything else doesn’t matter. The Kingdom of God is not about </w:t>
                            </w:r>
                            <w:r w:rsidRPr="00746727">
                              <w:rPr>
                                <w:i/>
                              </w:rPr>
                              <w:t>preferences</w:t>
                            </w:r>
                            <w:r>
                              <w:t xml:space="preserve">. It is about </w:t>
                            </w:r>
                            <w:r w:rsidRPr="00746727">
                              <w:rPr>
                                <w:i/>
                              </w:rPr>
                              <w:t xml:space="preserve">Love. </w:t>
                            </w:r>
                          </w:p>
                          <w:p w14:paraId="3C87AAD4" w14:textId="77777777" w:rsidR="00460748" w:rsidRDefault="00460748" w:rsidP="00460748">
                            <w:r>
                              <w:t xml:space="preserve">These are two </w:t>
                            </w:r>
                            <w:r w:rsidRPr="00FA06D8">
                              <w:rPr>
                                <w:u w:val="single"/>
                              </w:rPr>
                              <w:t>short</w:t>
                            </w:r>
                            <w:r>
                              <w:t xml:space="preserve"> stories, but two stories that I think are very profound. According to the Gospels, Jesus is often surrounded by children and children find themselves drawn to Jesus.</w:t>
                            </w:r>
                          </w:p>
                          <w:p w14:paraId="3BB153F8" w14:textId="77777777" w:rsidR="00460748" w:rsidRDefault="00460748" w:rsidP="00460748">
                            <w:r>
                              <w:t xml:space="preserve">During this time let us all look at ourselves and wonder what it means to come to Jesus as a child; for they are doing something right. </w:t>
                            </w:r>
                          </w:p>
                          <w:p w14:paraId="1CEF197A" w14:textId="77777777" w:rsidR="00460748" w:rsidRDefault="00460748" w:rsidP="00460748">
                            <w:r>
                              <w:t xml:space="preserve">With Love, </w:t>
                            </w:r>
                          </w:p>
                          <w:p w14:paraId="5E5B7809" w14:textId="7618CF87" w:rsidR="00F11C46" w:rsidRPr="006F3A69" w:rsidRDefault="00F11C46" w:rsidP="00460748">
                            <w:r>
                              <w:t>David</w:t>
                            </w:r>
                          </w:p>
                          <w:p w14:paraId="1BB122A2" w14:textId="77777777" w:rsidR="00E20103" w:rsidRDefault="00E20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E68CE" id="Text Box 36" o:spid="_x0000_s1033" type="#_x0000_t202" style="position:absolute;margin-left:-139.8pt;margin-top:0;width:540pt;height:211.2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" filled="f" strokeweight="2.75pt">
                <v:textbox>
                  <w:txbxContent>
                    <w:p w14:paraId="4271B37A" w14:textId="77777777" w:rsidR="00460748" w:rsidRDefault="00460748" w:rsidP="00460748">
                      <w:r>
                        <w:t xml:space="preserve">Yet again, Jesus shows us that the priority of the Kingdom of God is not in who the is greatest or our own agendas. What fills the Kingdom of God is our devotion to God and to one another. Remember the Greatest commandments. Love the Lord your God and love your neighbor as yourself. </w:t>
                      </w:r>
                    </w:p>
                    <w:p w14:paraId="1EFF2052" w14:textId="77777777" w:rsidR="00460748" w:rsidRDefault="00460748" w:rsidP="00460748">
                      <w:r>
                        <w:t xml:space="preserve">Everything else doesn’t matter. The Kingdom of God is not about </w:t>
                      </w:r>
                      <w:r w:rsidRPr="00746727">
                        <w:rPr>
                          <w:i/>
                        </w:rPr>
                        <w:t>preferences</w:t>
                      </w:r>
                      <w:r>
                        <w:t xml:space="preserve">. It is about </w:t>
                      </w:r>
                      <w:r w:rsidRPr="00746727">
                        <w:rPr>
                          <w:i/>
                        </w:rPr>
                        <w:t xml:space="preserve">Love. </w:t>
                      </w:r>
                    </w:p>
                    <w:p w14:paraId="3C87AAD4" w14:textId="77777777" w:rsidR="00460748" w:rsidRDefault="00460748" w:rsidP="00460748">
                      <w:r>
                        <w:t xml:space="preserve">These are two </w:t>
                      </w:r>
                      <w:r w:rsidRPr="00FA06D8">
                        <w:rPr>
                          <w:u w:val="single"/>
                        </w:rPr>
                        <w:t>short</w:t>
                      </w:r>
                      <w:r>
                        <w:t xml:space="preserve"> stories, but two stories that I think are very profound. According to the Gospels, Jesus is often surrounded by children and children find themselves drawn to Jesus.</w:t>
                      </w:r>
                    </w:p>
                    <w:p w14:paraId="3BB153F8" w14:textId="77777777" w:rsidR="00460748" w:rsidRDefault="00460748" w:rsidP="00460748">
                      <w:r>
                        <w:t xml:space="preserve">During this time let us all look at ourselves and wonder what it means to come to Jesus as a child; for they are doing something right. </w:t>
                      </w:r>
                    </w:p>
                    <w:p w14:paraId="1CEF197A" w14:textId="77777777" w:rsidR="00460748" w:rsidRDefault="00460748" w:rsidP="00460748">
                      <w:r>
                        <w:t xml:space="preserve">With Love, </w:t>
                      </w:r>
                    </w:p>
                    <w:p w14:paraId="5E5B7809" w14:textId="7618CF87" w:rsidR="00F11C46" w:rsidRPr="006F3A69" w:rsidRDefault="00F11C46" w:rsidP="00460748">
                      <w:r>
                        <w:t>David</w:t>
                      </w:r>
                    </w:p>
                    <w:p w14:paraId="1BB122A2" w14:textId="77777777" w:rsidR="00E20103" w:rsidRDefault="00E20103"/>
                  </w:txbxContent>
                </v:textbox>
                <w10:wrap type="square"/>
              </v:shape>
            </w:pict>
          </mc:Fallback>
        </mc:AlternateContent>
      </w:r>
      <w:r w:rsidR="004B5B7D">
        <w:rPr>
          <w:noProof/>
        </w:rPr>
        <w:drawing>
          <wp:anchor distT="0" distB="0" distL="114300" distR="114300" simplePos="0" relativeHeight="251779072" behindDoc="0" locked="0" layoutInCell="1" allowOverlap="1" wp14:anchorId="01110170" wp14:editId="3B442DB3">
            <wp:simplePos x="0" y="0"/>
            <wp:positionH relativeFrom="column">
              <wp:posOffset>1651635</wp:posOffset>
            </wp:positionH>
            <wp:positionV relativeFrom="paragraph">
              <wp:posOffset>1882140</wp:posOffset>
            </wp:positionV>
            <wp:extent cx="2337435" cy="600075"/>
            <wp:effectExtent l="0" t="0" r="0" b="9525"/>
            <wp:wrapTight wrapText="bothSides">
              <wp:wrapPolygon edited="0">
                <wp:start x="0" y="0"/>
                <wp:lineTo x="0" y="21029"/>
                <wp:lineTo x="21359" y="21029"/>
                <wp:lineTo x="213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d's Signature.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7435" cy="600075"/>
                    </a:xfrm>
                    <a:prstGeom prst="rect">
                      <a:avLst/>
                    </a:prstGeom>
                  </pic:spPr>
                </pic:pic>
              </a:graphicData>
            </a:graphic>
            <wp14:sizeRelH relativeFrom="page">
              <wp14:pctWidth>0</wp14:pctWidth>
            </wp14:sizeRelH>
            <wp14:sizeRelV relativeFrom="page">
              <wp14:pctHeight>0</wp14:pctHeight>
            </wp14:sizeRelV>
          </wp:anchor>
        </w:drawing>
      </w:r>
    </w:p>
    <w:p w14:paraId="45FB3BF7" w14:textId="61398FAA" w:rsidR="00543CB1" w:rsidRDefault="001D0C57">
      <w:pPr>
        <w:pStyle w:val="Heading1"/>
      </w:pPr>
      <w:r>
        <w:rPr>
          <w:noProof/>
          <w:lang w:eastAsia="en-US"/>
        </w:rPr>
        <w:drawing>
          <wp:anchor distT="0" distB="0" distL="114300" distR="114300" simplePos="0" relativeHeight="251777024" behindDoc="0" locked="0" layoutInCell="1" allowOverlap="1" wp14:anchorId="74914A7E" wp14:editId="0372EF52">
            <wp:simplePos x="0" y="0"/>
            <wp:positionH relativeFrom="column">
              <wp:posOffset>-1776730</wp:posOffset>
            </wp:positionH>
            <wp:positionV relativeFrom="paragraph">
              <wp:posOffset>6223635</wp:posOffset>
            </wp:positionV>
            <wp:extent cx="3542665" cy="2656205"/>
            <wp:effectExtent l="0" t="0" r="0" b="10795"/>
            <wp:wrapTight wrapText="bothSides">
              <wp:wrapPolygon edited="0">
                <wp:start x="0" y="0"/>
                <wp:lineTo x="0" y="21481"/>
                <wp:lineTo x="21372" y="21481"/>
                <wp:lineTo x="2137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out and Sil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2665" cy="265620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65760" behindDoc="0" locked="0" layoutInCell="1" allowOverlap="1" wp14:anchorId="41D2B02C" wp14:editId="1DF0F2D1">
            <wp:simplePos x="0" y="0"/>
            <wp:positionH relativeFrom="column">
              <wp:posOffset>-1778000</wp:posOffset>
            </wp:positionH>
            <wp:positionV relativeFrom="paragraph">
              <wp:posOffset>3865880</wp:posOffset>
            </wp:positionV>
            <wp:extent cx="3543935" cy="2239645"/>
            <wp:effectExtent l="0" t="0" r="12065" b="0"/>
            <wp:wrapTight wrapText="bothSides">
              <wp:wrapPolygon edited="0">
                <wp:start x="0" y="0"/>
                <wp:lineTo x="0" y="21312"/>
                <wp:lineTo x="21519" y="21312"/>
                <wp:lineTo x="215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vid and Georg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3935" cy="223964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74976" behindDoc="0" locked="0" layoutInCell="1" allowOverlap="1" wp14:anchorId="6C9101AD" wp14:editId="54B347E6">
            <wp:simplePos x="0" y="0"/>
            <wp:positionH relativeFrom="column">
              <wp:posOffset>1879600</wp:posOffset>
            </wp:positionH>
            <wp:positionV relativeFrom="paragraph">
              <wp:posOffset>4274820</wp:posOffset>
            </wp:positionV>
            <wp:extent cx="3315335" cy="4418330"/>
            <wp:effectExtent l="0" t="0" r="12065" b="1270"/>
            <wp:wrapTight wrapText="bothSides">
              <wp:wrapPolygon edited="0">
                <wp:start x="0" y="0"/>
                <wp:lineTo x="0" y="21482"/>
                <wp:lineTo x="21513" y="21482"/>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gna and Ola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5335" cy="4418330"/>
                    </a:xfrm>
                    <a:prstGeom prst="rect">
                      <a:avLst/>
                    </a:prstGeom>
                  </pic:spPr>
                </pic:pic>
              </a:graphicData>
            </a:graphic>
            <wp14:sizeRelH relativeFrom="page">
              <wp14:pctWidth>0</wp14:pctWidth>
            </wp14:sizeRelH>
            <wp14:sizeRelV relativeFrom="page">
              <wp14:pctHeight>0</wp14:pctHeight>
            </wp14:sizeRelV>
          </wp:anchor>
        </w:drawing>
      </w:r>
      <w:r w:rsidR="00204871">
        <w:rPr>
          <w:noProof/>
          <w:lang w:eastAsia="en-US"/>
        </w:rPr>
        <mc:AlternateContent>
          <mc:Choice Requires="wps">
            <w:drawing>
              <wp:anchor distT="0" distB="0" distL="114300" distR="114300" simplePos="0" relativeHeight="251632640" behindDoc="0" locked="0" layoutInCell="1" allowOverlap="1" wp14:anchorId="2F278A67" wp14:editId="784947DE">
                <wp:simplePos x="0" y="0"/>
                <wp:positionH relativeFrom="column">
                  <wp:posOffset>-1889760</wp:posOffset>
                </wp:positionH>
                <wp:positionV relativeFrom="paragraph">
                  <wp:posOffset>0</wp:posOffset>
                </wp:positionV>
                <wp:extent cx="6858000" cy="4749800"/>
                <wp:effectExtent l="0" t="0" r="0" b="0"/>
                <wp:wrapTight wrapText="bothSides">
                  <wp:wrapPolygon edited="0">
                    <wp:start x="80" y="0"/>
                    <wp:lineTo x="80" y="21484"/>
                    <wp:lineTo x="21440" y="21484"/>
                    <wp:lineTo x="21440" y="0"/>
                    <wp:lineTo x="80" y="0"/>
                  </wp:wrapPolygon>
                </wp:wrapTight>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749800"/>
                        </a:xfrm>
                        <a:prstGeom prst="rect">
                          <a:avLst/>
                        </a:prstGeom>
                        <a:noFill/>
                        <a:ln>
                          <a:noFill/>
                        </a:ln>
                        <a:effectLst/>
                      </wps:spPr>
                      <wps:txbx>
                        <w:txbxContent>
                          <w:p w14:paraId="459B9E74" w14:textId="26A73F2F" w:rsidR="00EC3566" w:rsidRPr="00E227D8" w:rsidRDefault="00A5270C" w:rsidP="00E227D8">
                            <w:pPr>
                              <w:spacing w:line="240" w:lineRule="auto"/>
                              <w:jc w:val="center"/>
                              <w:rPr>
                                <w:rFonts w:ascii="Chalkboard" w:hAnsi="Chalkboard" w:cs="DecoType Naskh"/>
                                <w:b/>
                                <w:sz w:val="48"/>
                                <w:szCs w:val="48"/>
                              </w:rPr>
                            </w:pPr>
                            <w:r w:rsidRPr="00E227D8">
                              <w:rPr>
                                <w:rFonts w:ascii="Chalkboard" w:hAnsi="Chalkboard" w:cs="DecoType Naskh"/>
                                <w:b/>
                                <w:sz w:val="48"/>
                                <w:szCs w:val="48"/>
                              </w:rPr>
                              <w:t>Summer Fun</w:t>
                            </w:r>
                          </w:p>
                          <w:p w14:paraId="221F525B" w14:textId="6682B808" w:rsidR="00A5270C" w:rsidRPr="00E227D8" w:rsidRDefault="00A5270C" w:rsidP="00E227D8">
                            <w:pPr>
                              <w:spacing w:line="240" w:lineRule="auto"/>
                              <w:jc w:val="right"/>
                              <w:rPr>
                                <w:rFonts w:ascii="Chalkboard" w:hAnsi="Chalkboard" w:cs="DecoType Naskh"/>
                                <w:sz w:val="26"/>
                                <w:szCs w:val="26"/>
                              </w:rPr>
                            </w:pPr>
                            <w:r w:rsidRPr="00E227D8">
                              <w:rPr>
                                <w:rFonts w:ascii="Chalkboard" w:hAnsi="Chalkboard" w:cs="DecoType Naskh"/>
                                <w:sz w:val="26"/>
                                <w:szCs w:val="26"/>
                              </w:rPr>
                              <w:t>We’ve had lots of summer fun so far and the summer’s only half over. We kicked off the summer with a BBQ and a Baptism! Everyone enjoyed the Carlson’s beautiful beach front and hospitality. Ally and David have had a game day and a zoo trip with the kids. Georgia and David boogied at the Locks while the rest of us watched amazed! David organized a couple men</w:t>
                            </w:r>
                            <w:r w:rsidR="00204871">
                              <w:rPr>
                                <w:rFonts w:ascii="Chalkboard" w:hAnsi="Chalkboard" w:cs="DecoType Naskh"/>
                                <w:sz w:val="26"/>
                                <w:szCs w:val="26"/>
                              </w:rPr>
                              <w:t>’</w:t>
                            </w:r>
                            <w:r w:rsidRPr="00E227D8">
                              <w:rPr>
                                <w:rFonts w:ascii="Chalkboard" w:hAnsi="Chalkboard" w:cs="DecoType Naskh"/>
                                <w:sz w:val="26"/>
                                <w:szCs w:val="26"/>
                              </w:rPr>
                              <w:t xml:space="preserve">s nights and many enjoyed our last two Pub Nights! Georgia and Ann Kurtz threw a wonderful sloppy joe potluck at their </w:t>
                            </w:r>
                            <w:r w:rsidR="00281888" w:rsidRPr="00E227D8">
                              <w:rPr>
                                <w:rFonts w:ascii="Chalkboard" w:hAnsi="Chalkboard" w:cs="DecoType Naskh"/>
                                <w:sz w:val="26"/>
                                <w:szCs w:val="26"/>
                              </w:rPr>
                              <w:t xml:space="preserve">beautiful home and garden. Some of us took on a challenging book, Brueggemann’s </w:t>
                            </w:r>
                            <w:r w:rsidR="00281888" w:rsidRPr="00204871">
                              <w:rPr>
                                <w:rFonts w:ascii="Chalkboard" w:hAnsi="Chalkboard" w:cs="DecoType Naskh"/>
                                <w:i/>
                                <w:sz w:val="26"/>
                                <w:szCs w:val="26"/>
                              </w:rPr>
                              <w:t>God, Neighbor, Empire</w:t>
                            </w:r>
                            <w:r w:rsidR="00281888" w:rsidRPr="00E227D8">
                              <w:rPr>
                                <w:rFonts w:ascii="Chalkboard" w:hAnsi="Chalkboard" w:cs="DecoType Naskh"/>
                                <w:sz w:val="26"/>
                                <w:szCs w:val="26"/>
                              </w:rPr>
                              <w:t xml:space="preserve">. Olaf, the Forbess </w:t>
                            </w:r>
                            <w:r w:rsidR="00C006D2" w:rsidRPr="00E227D8">
                              <w:rPr>
                                <w:rFonts w:ascii="Chalkboard" w:hAnsi="Chalkboard" w:cs="DecoType Naskh"/>
                                <w:sz w:val="26"/>
                                <w:szCs w:val="26"/>
                              </w:rPr>
                              <w:t>dog/pony, even had a little vaca</w:t>
                            </w:r>
                            <w:r w:rsidR="00204871">
                              <w:rPr>
                                <w:rFonts w:ascii="Chalkboard" w:hAnsi="Chalkboard" w:cs="DecoType Naskh"/>
                                <w:sz w:val="26"/>
                                <w:szCs w:val="26"/>
                              </w:rPr>
                              <w:t>y</w:t>
                            </w:r>
                            <w:r w:rsidR="00C006D2" w:rsidRPr="00E227D8">
                              <w:rPr>
                                <w:rFonts w:ascii="Chalkboard" w:hAnsi="Chalkboard" w:cs="DecoType Naskh"/>
                                <w:sz w:val="26"/>
                                <w:szCs w:val="26"/>
                              </w:rPr>
                              <w:t xml:space="preserve"> while his family was out of town.</w:t>
                            </w:r>
                          </w:p>
                          <w:p w14:paraId="6F2E1F92" w14:textId="69EEF9E2" w:rsidR="000B7945" w:rsidRPr="00E227D8" w:rsidRDefault="00C006D2" w:rsidP="00E227D8">
                            <w:pPr>
                              <w:spacing w:line="240" w:lineRule="auto"/>
                              <w:jc w:val="right"/>
                              <w:rPr>
                                <w:rFonts w:ascii="Chalkboard" w:hAnsi="Chalkboard" w:cs="DecoType Naskh"/>
                                <w:sz w:val="26"/>
                                <w:szCs w:val="26"/>
                              </w:rPr>
                            </w:pPr>
                            <w:r w:rsidRPr="00E227D8">
                              <w:rPr>
                                <w:rFonts w:ascii="Chalkboard" w:hAnsi="Chalkboard" w:cs="DecoType Naskh"/>
                                <w:sz w:val="26"/>
                                <w:szCs w:val="26"/>
                              </w:rPr>
                              <w:t xml:space="preserve">There’s more to come! Next up is a </w:t>
                            </w:r>
                            <w:r w:rsidRPr="00204871">
                              <w:rPr>
                                <w:rFonts w:ascii="Chalkboard" w:hAnsi="Chalkboard" w:cs="DecoType Naskh"/>
                                <w:b/>
                                <w:sz w:val="26"/>
                                <w:szCs w:val="26"/>
                              </w:rPr>
                              <w:t>tea at Lisa Lady’s house—8/2 at 2pm</w:t>
                            </w:r>
                            <w:r w:rsidRPr="00E227D8">
                              <w:rPr>
                                <w:rFonts w:ascii="Chalkboard" w:hAnsi="Chalkboard" w:cs="DecoType Naskh"/>
                                <w:sz w:val="26"/>
                                <w:szCs w:val="26"/>
                              </w:rPr>
                              <w:t xml:space="preserve">. A group will attend a </w:t>
                            </w:r>
                            <w:r w:rsidRPr="00204871">
                              <w:rPr>
                                <w:rFonts w:ascii="Chalkboard" w:hAnsi="Chalkboard" w:cs="DecoType Naskh"/>
                                <w:b/>
                                <w:sz w:val="26"/>
                                <w:szCs w:val="26"/>
                              </w:rPr>
                              <w:t>Mariner game on 8/11 at 7pm</w:t>
                            </w:r>
                            <w:r w:rsidRPr="00E227D8">
                              <w:rPr>
                                <w:rFonts w:ascii="Chalkboard" w:hAnsi="Chalkboard" w:cs="DecoType Naskh"/>
                                <w:sz w:val="26"/>
                                <w:szCs w:val="26"/>
                              </w:rPr>
                              <w:t xml:space="preserve">. The </w:t>
                            </w:r>
                            <w:r w:rsidRPr="00204871">
                              <w:rPr>
                                <w:rFonts w:ascii="Chalkboard" w:hAnsi="Chalkboard" w:cs="DecoType Naskh"/>
                                <w:b/>
                                <w:sz w:val="26"/>
                                <w:szCs w:val="26"/>
                              </w:rPr>
                              <w:t>Hammer BB</w:t>
                            </w:r>
                            <w:r w:rsidR="00204871" w:rsidRPr="00204871">
                              <w:rPr>
                                <w:rFonts w:ascii="Chalkboard" w:hAnsi="Chalkboard" w:cs="DecoType Naskh"/>
                                <w:b/>
                                <w:sz w:val="26"/>
                                <w:szCs w:val="26"/>
                              </w:rPr>
                              <w:t>Q</w:t>
                            </w:r>
                            <w:r w:rsidRPr="00204871">
                              <w:rPr>
                                <w:rFonts w:ascii="Chalkboard" w:hAnsi="Chalkboard" w:cs="DecoType Naskh"/>
                                <w:b/>
                                <w:sz w:val="26"/>
                                <w:szCs w:val="26"/>
                              </w:rPr>
                              <w:t>, originally scheduled for 8/17 is rescheduled to 9/7 at 6 pm</w:t>
                            </w:r>
                            <w:r w:rsidRPr="00E227D8">
                              <w:rPr>
                                <w:rFonts w:ascii="Chalkboard" w:hAnsi="Chalkboard" w:cs="DecoType Naskh"/>
                                <w:sz w:val="26"/>
                                <w:szCs w:val="26"/>
                              </w:rPr>
                              <w:t>. Ou</w:t>
                            </w:r>
                            <w:r w:rsidR="00204871">
                              <w:rPr>
                                <w:rFonts w:ascii="Chalkboard" w:hAnsi="Chalkboard" w:cs="DecoType Naskh"/>
                                <w:sz w:val="26"/>
                                <w:szCs w:val="26"/>
                              </w:rPr>
                              <w:t xml:space="preserve">r second </w:t>
                            </w:r>
                            <w:r w:rsidR="00204871" w:rsidRPr="00204871">
                              <w:rPr>
                                <w:rFonts w:ascii="Chalkboard" w:hAnsi="Chalkboard" w:cs="DecoType Naskh"/>
                                <w:b/>
                                <w:sz w:val="26"/>
                                <w:szCs w:val="26"/>
                              </w:rPr>
                              <w:t>concert in the Locks</w:t>
                            </w:r>
                            <w:r w:rsidR="00F32C66" w:rsidRPr="00204871">
                              <w:rPr>
                                <w:rFonts w:ascii="Chalkboard" w:hAnsi="Chalkboard" w:cs="DecoType Naskh"/>
                                <w:b/>
                                <w:sz w:val="26"/>
                                <w:szCs w:val="26"/>
                              </w:rPr>
                              <w:t xml:space="preserve"> is Sat,</w:t>
                            </w:r>
                            <w:r w:rsidR="00D44CE2" w:rsidRPr="00204871">
                              <w:rPr>
                                <w:rFonts w:ascii="Chalkboard" w:hAnsi="Chalkboard" w:cs="DecoType Naskh"/>
                                <w:b/>
                                <w:sz w:val="26"/>
                                <w:szCs w:val="26"/>
                              </w:rPr>
                              <w:t xml:space="preserve"> 8/19 </w:t>
                            </w:r>
                            <w:r w:rsidR="000B7945" w:rsidRPr="00204871">
                              <w:rPr>
                                <w:rFonts w:ascii="Chalkboard" w:hAnsi="Chalkboard" w:cs="DecoType Naskh"/>
                                <w:b/>
                                <w:sz w:val="26"/>
                                <w:szCs w:val="26"/>
                              </w:rPr>
                              <w:t>at 2 pm</w:t>
                            </w:r>
                            <w:r w:rsidR="000B7945" w:rsidRPr="00E227D8">
                              <w:rPr>
                                <w:rFonts w:ascii="Chalkboard" w:hAnsi="Chalkboard" w:cs="DecoType Naskh"/>
                                <w:sz w:val="26"/>
                                <w:szCs w:val="26"/>
                              </w:rPr>
                              <w:t xml:space="preserve"> where we’ll see the Microsoft Jump ‘n Jive Orchestra. </w:t>
                            </w:r>
                            <w:r w:rsidR="000B7945" w:rsidRPr="00204871">
                              <w:rPr>
                                <w:rFonts w:ascii="Chalkboard" w:hAnsi="Chalkboard" w:cs="DecoType Naskh"/>
                                <w:b/>
                                <w:sz w:val="26"/>
                                <w:szCs w:val="26"/>
                              </w:rPr>
                              <w:t>Signa Treat and Pat Breckenridge will throw a BBQ on 8/23 at Signa’s house at 6 pm</w:t>
                            </w:r>
                            <w:r w:rsidR="000B7945" w:rsidRPr="00E227D8">
                              <w:rPr>
                                <w:rFonts w:ascii="Chalkboard" w:hAnsi="Chalkboard" w:cs="DecoType Naskh"/>
                                <w:sz w:val="26"/>
                                <w:szCs w:val="26"/>
                              </w:rPr>
                              <w:t xml:space="preserve">. </w:t>
                            </w:r>
                          </w:p>
                          <w:p w14:paraId="1308D5D7" w14:textId="77777777" w:rsidR="000B7945" w:rsidRPr="00E227D8" w:rsidRDefault="000B7945" w:rsidP="00E227D8">
                            <w:pPr>
                              <w:spacing w:line="240" w:lineRule="auto"/>
                              <w:jc w:val="right"/>
                              <w:rPr>
                                <w:rFonts w:ascii="Chalkboard" w:hAnsi="Chalkboard" w:cs="DecoType Naskh"/>
                                <w:sz w:val="26"/>
                                <w:szCs w:val="26"/>
                              </w:rPr>
                            </w:pPr>
                            <w:r w:rsidRPr="00E227D8">
                              <w:rPr>
                                <w:rFonts w:ascii="Chalkboard" w:hAnsi="Chalkboard" w:cs="DecoType Naskh"/>
                                <w:sz w:val="26"/>
                                <w:szCs w:val="26"/>
                              </w:rPr>
                              <w:t>I hope you’re able to join in the NPC fun this summer!</w:t>
                            </w:r>
                          </w:p>
                          <w:p w14:paraId="4EE357DE" w14:textId="096C8BF3" w:rsidR="00C006D2" w:rsidRPr="00E227D8" w:rsidRDefault="000B7945" w:rsidP="00E227D8">
                            <w:pPr>
                              <w:spacing w:line="240" w:lineRule="auto"/>
                              <w:jc w:val="right"/>
                              <w:rPr>
                                <w:rFonts w:ascii="Abadi MT Condensed Extra Bold" w:hAnsi="Abadi MT Condensed Extra Bold" w:cs="DecoType Naskh"/>
                                <w:sz w:val="26"/>
                                <w:szCs w:val="26"/>
                              </w:rPr>
                            </w:pPr>
                            <w:r w:rsidRPr="00E227D8">
                              <w:rPr>
                                <w:rFonts w:ascii="Chalkboard" w:hAnsi="Chalkboard" w:cs="DecoType Naskh"/>
                                <w:sz w:val="26"/>
                                <w:szCs w:val="26"/>
                              </w:rPr>
                              <w:t>Stacy Kern</w:t>
                            </w:r>
                            <w:r w:rsidR="00F32C66" w:rsidRPr="00E227D8">
                              <w:rPr>
                                <w:rFonts w:ascii="Chalkboard" w:hAnsi="Chalkboard" w:cs="DecoType Naskh"/>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78A67" id="_x0000_t202" coordsize="21600,21600" o:spt="202" path="m0,0l0,21600,21600,21600,21600,0xe">
                <v:stroke joinstyle="miter"/>
                <v:path gradientshapeok="t" o:connecttype="rect"/>
              </v:shapetype>
              <v:shape id="Text Box 15" o:spid="_x0000_s1034" type="#_x0000_t202" style="position:absolute;margin-left:-148.8pt;margin-top:0;width:540pt;height:3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" filled="f" stroked="f">
                <v:path arrowok="t"/>
                <v:textbox>
                  <w:txbxContent>
                    <w:p w14:paraId="459B9E74" w14:textId="26A73F2F" w:rsidR="00EC3566" w:rsidRPr="00E227D8" w:rsidRDefault="00A5270C" w:rsidP="00E227D8">
                      <w:pPr>
                        <w:spacing w:line="240" w:lineRule="auto"/>
                        <w:jc w:val="center"/>
                        <w:rPr>
                          <w:rFonts w:ascii="Chalkboard" w:hAnsi="Chalkboard" w:cs="DecoType Naskh"/>
                          <w:b/>
                          <w:sz w:val="48"/>
                          <w:szCs w:val="48"/>
                        </w:rPr>
                      </w:pPr>
                      <w:r w:rsidRPr="00E227D8">
                        <w:rPr>
                          <w:rFonts w:ascii="Chalkboard" w:hAnsi="Chalkboard" w:cs="DecoType Naskh"/>
                          <w:b/>
                          <w:sz w:val="48"/>
                          <w:szCs w:val="48"/>
                        </w:rPr>
                        <w:t>Summer Fun</w:t>
                      </w:r>
                    </w:p>
                    <w:p w14:paraId="221F525B" w14:textId="6682B808" w:rsidR="00A5270C" w:rsidRPr="00E227D8" w:rsidRDefault="00A5270C" w:rsidP="00E227D8">
                      <w:pPr>
                        <w:spacing w:line="240" w:lineRule="auto"/>
                        <w:jc w:val="right"/>
                        <w:rPr>
                          <w:rFonts w:ascii="Chalkboard" w:hAnsi="Chalkboard" w:cs="DecoType Naskh"/>
                          <w:sz w:val="26"/>
                          <w:szCs w:val="26"/>
                        </w:rPr>
                      </w:pPr>
                      <w:r w:rsidRPr="00E227D8">
                        <w:rPr>
                          <w:rFonts w:ascii="Chalkboard" w:hAnsi="Chalkboard" w:cs="DecoType Naskh"/>
                          <w:sz w:val="26"/>
                          <w:szCs w:val="26"/>
                        </w:rPr>
                        <w:t>We’ve had lots of summer fun so far and the summer’s only half over. We kicked off the summer with a BBQ and a Baptism! Everyone enjoyed the Carlson’s beautiful beach front and hospitality. Ally and David have had a game day and a zoo trip with the kids. Georgia and David boogied at the Locks while the rest of us watched amazed! David organized a couple men</w:t>
                      </w:r>
                      <w:r w:rsidR="00204871">
                        <w:rPr>
                          <w:rFonts w:ascii="Chalkboard" w:hAnsi="Chalkboard" w:cs="DecoType Naskh"/>
                          <w:sz w:val="26"/>
                          <w:szCs w:val="26"/>
                        </w:rPr>
                        <w:t>’</w:t>
                      </w:r>
                      <w:r w:rsidRPr="00E227D8">
                        <w:rPr>
                          <w:rFonts w:ascii="Chalkboard" w:hAnsi="Chalkboard" w:cs="DecoType Naskh"/>
                          <w:sz w:val="26"/>
                          <w:szCs w:val="26"/>
                        </w:rPr>
                        <w:t xml:space="preserve">s nights and many enjoyed our last two Pub Nights! Georgia and Ann Kurtz threw a wonderful sloppy joe potluck at their </w:t>
                      </w:r>
                      <w:r w:rsidR="00281888" w:rsidRPr="00E227D8">
                        <w:rPr>
                          <w:rFonts w:ascii="Chalkboard" w:hAnsi="Chalkboard" w:cs="DecoType Naskh"/>
                          <w:sz w:val="26"/>
                          <w:szCs w:val="26"/>
                        </w:rPr>
                        <w:t xml:space="preserve">beautiful home and garden. Some of us took on a challenging book, Brueggemann’s </w:t>
                      </w:r>
                      <w:r w:rsidR="00281888" w:rsidRPr="00204871">
                        <w:rPr>
                          <w:rFonts w:ascii="Chalkboard" w:hAnsi="Chalkboard" w:cs="DecoType Naskh"/>
                          <w:i/>
                          <w:sz w:val="26"/>
                          <w:szCs w:val="26"/>
                        </w:rPr>
                        <w:t>God, Neighbor, Empire</w:t>
                      </w:r>
                      <w:r w:rsidR="00281888" w:rsidRPr="00E227D8">
                        <w:rPr>
                          <w:rFonts w:ascii="Chalkboard" w:hAnsi="Chalkboard" w:cs="DecoType Naskh"/>
                          <w:sz w:val="26"/>
                          <w:szCs w:val="26"/>
                        </w:rPr>
                        <w:t xml:space="preserve">. Olaf, the Forbess </w:t>
                      </w:r>
                      <w:r w:rsidR="00C006D2" w:rsidRPr="00E227D8">
                        <w:rPr>
                          <w:rFonts w:ascii="Chalkboard" w:hAnsi="Chalkboard" w:cs="DecoType Naskh"/>
                          <w:sz w:val="26"/>
                          <w:szCs w:val="26"/>
                        </w:rPr>
                        <w:t>dog/pony, even had a little vaca</w:t>
                      </w:r>
                      <w:r w:rsidR="00204871">
                        <w:rPr>
                          <w:rFonts w:ascii="Chalkboard" w:hAnsi="Chalkboard" w:cs="DecoType Naskh"/>
                          <w:sz w:val="26"/>
                          <w:szCs w:val="26"/>
                        </w:rPr>
                        <w:t>y</w:t>
                      </w:r>
                      <w:r w:rsidR="00C006D2" w:rsidRPr="00E227D8">
                        <w:rPr>
                          <w:rFonts w:ascii="Chalkboard" w:hAnsi="Chalkboard" w:cs="DecoType Naskh"/>
                          <w:sz w:val="26"/>
                          <w:szCs w:val="26"/>
                        </w:rPr>
                        <w:t xml:space="preserve"> while his family was out of town.</w:t>
                      </w:r>
                    </w:p>
                    <w:p w14:paraId="6F2E1F92" w14:textId="69EEF9E2" w:rsidR="000B7945" w:rsidRPr="00E227D8" w:rsidRDefault="00C006D2" w:rsidP="00E227D8">
                      <w:pPr>
                        <w:spacing w:line="240" w:lineRule="auto"/>
                        <w:jc w:val="right"/>
                        <w:rPr>
                          <w:rFonts w:ascii="Chalkboard" w:hAnsi="Chalkboard" w:cs="DecoType Naskh"/>
                          <w:sz w:val="26"/>
                          <w:szCs w:val="26"/>
                        </w:rPr>
                      </w:pPr>
                      <w:r w:rsidRPr="00E227D8">
                        <w:rPr>
                          <w:rFonts w:ascii="Chalkboard" w:hAnsi="Chalkboard" w:cs="DecoType Naskh"/>
                          <w:sz w:val="26"/>
                          <w:szCs w:val="26"/>
                        </w:rPr>
                        <w:t xml:space="preserve">There’s more to come! Next up is a </w:t>
                      </w:r>
                      <w:r w:rsidRPr="00204871">
                        <w:rPr>
                          <w:rFonts w:ascii="Chalkboard" w:hAnsi="Chalkboard" w:cs="DecoType Naskh"/>
                          <w:b/>
                          <w:sz w:val="26"/>
                          <w:szCs w:val="26"/>
                        </w:rPr>
                        <w:t>tea at Lisa Lady’s house—8/2 at 2pm</w:t>
                      </w:r>
                      <w:r w:rsidRPr="00E227D8">
                        <w:rPr>
                          <w:rFonts w:ascii="Chalkboard" w:hAnsi="Chalkboard" w:cs="DecoType Naskh"/>
                          <w:sz w:val="26"/>
                          <w:szCs w:val="26"/>
                        </w:rPr>
                        <w:t xml:space="preserve">. A group will attend a </w:t>
                      </w:r>
                      <w:r w:rsidRPr="00204871">
                        <w:rPr>
                          <w:rFonts w:ascii="Chalkboard" w:hAnsi="Chalkboard" w:cs="DecoType Naskh"/>
                          <w:b/>
                          <w:sz w:val="26"/>
                          <w:szCs w:val="26"/>
                        </w:rPr>
                        <w:t>Mariner game on 8/11 at 7pm</w:t>
                      </w:r>
                      <w:r w:rsidRPr="00E227D8">
                        <w:rPr>
                          <w:rFonts w:ascii="Chalkboard" w:hAnsi="Chalkboard" w:cs="DecoType Naskh"/>
                          <w:sz w:val="26"/>
                          <w:szCs w:val="26"/>
                        </w:rPr>
                        <w:t xml:space="preserve">. The </w:t>
                      </w:r>
                      <w:r w:rsidRPr="00204871">
                        <w:rPr>
                          <w:rFonts w:ascii="Chalkboard" w:hAnsi="Chalkboard" w:cs="DecoType Naskh"/>
                          <w:b/>
                          <w:sz w:val="26"/>
                          <w:szCs w:val="26"/>
                        </w:rPr>
                        <w:t>Hammer BB</w:t>
                      </w:r>
                      <w:r w:rsidR="00204871" w:rsidRPr="00204871">
                        <w:rPr>
                          <w:rFonts w:ascii="Chalkboard" w:hAnsi="Chalkboard" w:cs="DecoType Naskh"/>
                          <w:b/>
                          <w:sz w:val="26"/>
                          <w:szCs w:val="26"/>
                        </w:rPr>
                        <w:t>Q</w:t>
                      </w:r>
                      <w:r w:rsidRPr="00204871">
                        <w:rPr>
                          <w:rFonts w:ascii="Chalkboard" w:hAnsi="Chalkboard" w:cs="DecoType Naskh"/>
                          <w:b/>
                          <w:sz w:val="26"/>
                          <w:szCs w:val="26"/>
                        </w:rPr>
                        <w:t>, originally scheduled for 8/17 is rescheduled to 9/7 at 6 pm</w:t>
                      </w:r>
                      <w:r w:rsidRPr="00E227D8">
                        <w:rPr>
                          <w:rFonts w:ascii="Chalkboard" w:hAnsi="Chalkboard" w:cs="DecoType Naskh"/>
                          <w:sz w:val="26"/>
                          <w:szCs w:val="26"/>
                        </w:rPr>
                        <w:t>. Ou</w:t>
                      </w:r>
                      <w:r w:rsidR="00204871">
                        <w:rPr>
                          <w:rFonts w:ascii="Chalkboard" w:hAnsi="Chalkboard" w:cs="DecoType Naskh"/>
                          <w:sz w:val="26"/>
                          <w:szCs w:val="26"/>
                        </w:rPr>
                        <w:t xml:space="preserve">r second </w:t>
                      </w:r>
                      <w:r w:rsidR="00204871" w:rsidRPr="00204871">
                        <w:rPr>
                          <w:rFonts w:ascii="Chalkboard" w:hAnsi="Chalkboard" w:cs="DecoType Naskh"/>
                          <w:b/>
                          <w:sz w:val="26"/>
                          <w:szCs w:val="26"/>
                        </w:rPr>
                        <w:t>concert in the Locks</w:t>
                      </w:r>
                      <w:r w:rsidR="00F32C66" w:rsidRPr="00204871">
                        <w:rPr>
                          <w:rFonts w:ascii="Chalkboard" w:hAnsi="Chalkboard" w:cs="DecoType Naskh"/>
                          <w:b/>
                          <w:sz w:val="26"/>
                          <w:szCs w:val="26"/>
                        </w:rPr>
                        <w:t xml:space="preserve"> is Sat,</w:t>
                      </w:r>
                      <w:r w:rsidR="00D44CE2" w:rsidRPr="00204871">
                        <w:rPr>
                          <w:rFonts w:ascii="Chalkboard" w:hAnsi="Chalkboard" w:cs="DecoType Naskh"/>
                          <w:b/>
                          <w:sz w:val="26"/>
                          <w:szCs w:val="26"/>
                        </w:rPr>
                        <w:t xml:space="preserve"> 8/19 </w:t>
                      </w:r>
                      <w:r w:rsidR="000B7945" w:rsidRPr="00204871">
                        <w:rPr>
                          <w:rFonts w:ascii="Chalkboard" w:hAnsi="Chalkboard" w:cs="DecoType Naskh"/>
                          <w:b/>
                          <w:sz w:val="26"/>
                          <w:szCs w:val="26"/>
                        </w:rPr>
                        <w:t>at 2 pm</w:t>
                      </w:r>
                      <w:r w:rsidR="000B7945" w:rsidRPr="00E227D8">
                        <w:rPr>
                          <w:rFonts w:ascii="Chalkboard" w:hAnsi="Chalkboard" w:cs="DecoType Naskh"/>
                          <w:sz w:val="26"/>
                          <w:szCs w:val="26"/>
                        </w:rPr>
                        <w:t xml:space="preserve"> where we’ll see the Microsoft Jump ‘n Jive Orchestra. </w:t>
                      </w:r>
                      <w:r w:rsidR="000B7945" w:rsidRPr="00204871">
                        <w:rPr>
                          <w:rFonts w:ascii="Chalkboard" w:hAnsi="Chalkboard" w:cs="DecoType Naskh"/>
                          <w:b/>
                          <w:sz w:val="26"/>
                          <w:szCs w:val="26"/>
                        </w:rPr>
                        <w:t>Signa Treat and Pat Breckenridge will throw a BBQ on 8/23 at Signa’s house at 6 pm</w:t>
                      </w:r>
                      <w:r w:rsidR="000B7945" w:rsidRPr="00E227D8">
                        <w:rPr>
                          <w:rFonts w:ascii="Chalkboard" w:hAnsi="Chalkboard" w:cs="DecoType Naskh"/>
                          <w:sz w:val="26"/>
                          <w:szCs w:val="26"/>
                        </w:rPr>
                        <w:t xml:space="preserve">. </w:t>
                      </w:r>
                    </w:p>
                    <w:p w14:paraId="1308D5D7" w14:textId="77777777" w:rsidR="000B7945" w:rsidRPr="00E227D8" w:rsidRDefault="000B7945" w:rsidP="00E227D8">
                      <w:pPr>
                        <w:spacing w:line="240" w:lineRule="auto"/>
                        <w:jc w:val="right"/>
                        <w:rPr>
                          <w:rFonts w:ascii="Chalkboard" w:hAnsi="Chalkboard" w:cs="DecoType Naskh"/>
                          <w:sz w:val="26"/>
                          <w:szCs w:val="26"/>
                        </w:rPr>
                      </w:pPr>
                      <w:r w:rsidRPr="00E227D8">
                        <w:rPr>
                          <w:rFonts w:ascii="Chalkboard" w:hAnsi="Chalkboard" w:cs="DecoType Naskh"/>
                          <w:sz w:val="26"/>
                          <w:szCs w:val="26"/>
                        </w:rPr>
                        <w:t>I hope you’re able to join in the NPC fun this summer!</w:t>
                      </w:r>
                    </w:p>
                    <w:p w14:paraId="4EE357DE" w14:textId="096C8BF3" w:rsidR="00C006D2" w:rsidRPr="00E227D8" w:rsidRDefault="000B7945" w:rsidP="00E227D8">
                      <w:pPr>
                        <w:spacing w:line="240" w:lineRule="auto"/>
                        <w:jc w:val="right"/>
                        <w:rPr>
                          <w:rFonts w:ascii="Abadi MT Condensed Extra Bold" w:hAnsi="Abadi MT Condensed Extra Bold" w:cs="DecoType Naskh"/>
                          <w:sz w:val="26"/>
                          <w:szCs w:val="26"/>
                        </w:rPr>
                      </w:pPr>
                      <w:r w:rsidRPr="00E227D8">
                        <w:rPr>
                          <w:rFonts w:ascii="Chalkboard" w:hAnsi="Chalkboard" w:cs="DecoType Naskh"/>
                          <w:sz w:val="26"/>
                          <w:szCs w:val="26"/>
                        </w:rPr>
                        <w:t>Stacy Kern</w:t>
                      </w:r>
                      <w:r w:rsidR="00F32C66" w:rsidRPr="00E227D8">
                        <w:rPr>
                          <w:rFonts w:ascii="Chalkboard" w:hAnsi="Chalkboard" w:cs="DecoType Naskh"/>
                          <w:sz w:val="26"/>
                          <w:szCs w:val="26"/>
                        </w:rPr>
                        <w:t xml:space="preserve"> </w:t>
                      </w:r>
                    </w:p>
                  </w:txbxContent>
                </v:textbox>
                <w10:wrap type="tight"/>
              </v:shape>
            </w:pict>
          </mc:Fallback>
        </mc:AlternateContent>
      </w:r>
    </w:p>
    <w:p w14:paraId="52385C27" w14:textId="5C9BE117" w:rsidR="00E662AA" w:rsidRDefault="007C19E1">
      <w:r>
        <w:rPr>
          <w:noProof/>
          <w:lang w:eastAsia="en-US"/>
        </w:rPr>
        <mc:AlternateContent>
          <mc:Choice Requires="wps">
            <w:drawing>
              <wp:anchor distT="0" distB="0" distL="114300" distR="114300" simplePos="0" relativeHeight="251694080" behindDoc="0" locked="0" layoutInCell="1" allowOverlap="1" wp14:anchorId="577A64FC" wp14:editId="5C53CDB4">
                <wp:simplePos x="0" y="0"/>
                <wp:positionH relativeFrom="column">
                  <wp:posOffset>-1777365</wp:posOffset>
                </wp:positionH>
                <wp:positionV relativeFrom="paragraph">
                  <wp:posOffset>4505960</wp:posOffset>
                </wp:positionV>
                <wp:extent cx="6845935" cy="2860040"/>
                <wp:effectExtent l="25400" t="25400" r="37465" b="35560"/>
                <wp:wrapTight wrapText="bothSides">
                  <wp:wrapPolygon edited="0">
                    <wp:start x="-80" y="-192"/>
                    <wp:lineTo x="-80" y="2877"/>
                    <wp:lineTo x="21398" y="2877"/>
                    <wp:lineTo x="21318" y="21293"/>
                    <wp:lineTo x="-80" y="21293"/>
                    <wp:lineTo x="-80" y="21677"/>
                    <wp:lineTo x="21638" y="21677"/>
                    <wp:lineTo x="21638" y="-192"/>
                    <wp:lineTo x="-80" y="-192"/>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935" cy="2860040"/>
                        </a:xfrm>
                        <a:prstGeom prst="rect">
                          <a:avLst/>
                        </a:prstGeom>
                        <a:noFill/>
                        <a:ln w="50800">
                          <a:solidFill>
                            <a:sysClr val="windowText" lastClr="000000"/>
                          </a:solidFill>
                          <a:prstDash val="sysDot"/>
                        </a:ln>
                        <a:effectLst/>
                      </wps:spPr>
                      <wps:txbx>
                        <w:txbxContent>
                          <w:p w14:paraId="79B6BA90" w14:textId="679CC028" w:rsidR="00DE445D" w:rsidRPr="007653A4" w:rsidRDefault="003257BE" w:rsidP="00E31B3F">
                            <w:pPr>
                              <w:spacing w:line="240" w:lineRule="auto"/>
                              <w:jc w:val="center"/>
                              <w:rPr>
                                <w:rFonts w:ascii="Chalkduster" w:hAnsi="Chalkduster"/>
                                <w:b/>
                                <w:color w:val="000000"/>
                                <w:sz w:val="32"/>
                                <w:szCs w:val="32"/>
                                <w:lang w:eastAsia="en-US"/>
                              </w:rPr>
                            </w:pPr>
                            <w:r w:rsidRPr="007653A4">
                              <w:rPr>
                                <w:rFonts w:ascii="Chalkduster" w:hAnsi="Chalkduster"/>
                                <w:b/>
                                <w:color w:val="000000"/>
                                <w:sz w:val="32"/>
                                <w:szCs w:val="32"/>
                                <w:lang w:eastAsia="en-US"/>
                              </w:rPr>
                              <w:t>Youth and Children’s Happenings</w:t>
                            </w:r>
                          </w:p>
                          <w:p w14:paraId="7033D915" w14:textId="0ACA4171" w:rsidR="00E31B3F" w:rsidRPr="00E31B3F" w:rsidRDefault="00E31B3F" w:rsidP="00E31B3F">
                            <w:pPr>
                              <w:spacing w:line="240" w:lineRule="auto"/>
                              <w:jc w:val="center"/>
                              <w:rPr>
                                <w:rFonts w:ascii="Chalkduster" w:hAnsi="Chalkduster"/>
                                <w:color w:val="000000"/>
                                <w:sz w:val="28"/>
                                <w:szCs w:val="28"/>
                                <w:lang w:eastAsia="en-US"/>
                              </w:rPr>
                            </w:pPr>
                            <w:r w:rsidRPr="00E31B3F">
                              <w:rPr>
                                <w:rFonts w:ascii="Chalkduster" w:hAnsi="Chalkduster"/>
                                <w:color w:val="000000"/>
                                <w:sz w:val="28"/>
                                <w:szCs w:val="28"/>
                                <w:lang w:eastAsia="en-US"/>
                              </w:rPr>
                              <w:t>Check out what is coming up this month!</w:t>
                            </w:r>
                          </w:p>
                          <w:p w14:paraId="7753DEF1" w14:textId="7C000F5E" w:rsidR="003257BE" w:rsidRPr="007653A4" w:rsidRDefault="003257BE" w:rsidP="00E31B3F">
                            <w:pPr>
                              <w:spacing w:line="240" w:lineRule="auto"/>
                              <w:rPr>
                                <w:rFonts w:ascii="Chalkduster" w:hAnsi="Chalkduster"/>
                                <w:color w:val="000000"/>
                                <w:lang w:eastAsia="en-US"/>
                              </w:rPr>
                            </w:pPr>
                            <w:r w:rsidRPr="007653A4">
                              <w:rPr>
                                <w:rFonts w:ascii="Chalkduster" w:hAnsi="Chalkduster"/>
                                <w:b/>
                                <w:color w:val="000000"/>
                                <w:u w:val="single"/>
                                <w:lang w:eastAsia="en-US"/>
                              </w:rPr>
                              <w:t>8/20 All Ages Worship</w:t>
                            </w:r>
                            <w:r w:rsidR="00C23A21" w:rsidRPr="007653A4">
                              <w:rPr>
                                <w:rFonts w:ascii="Chalkduster" w:hAnsi="Chalkduster"/>
                                <w:color w:val="000000"/>
                                <w:lang w:eastAsia="en-US"/>
                              </w:rPr>
                              <w:t>—</w:t>
                            </w:r>
                            <w:r w:rsidR="00D42728" w:rsidRPr="007653A4">
                              <w:rPr>
                                <w:rFonts w:ascii="Chalkduster" w:hAnsi="Chalkduster"/>
                                <w:color w:val="000000"/>
                                <w:lang w:eastAsia="en-US"/>
                              </w:rPr>
                              <w:t>There will be no</w:t>
                            </w:r>
                            <w:r w:rsidR="00C23A21" w:rsidRPr="007653A4">
                              <w:rPr>
                                <w:rFonts w:ascii="Chalkduster" w:hAnsi="Chalkduster"/>
                                <w:color w:val="000000"/>
                                <w:lang w:eastAsia="en-US"/>
                              </w:rPr>
                              <w:t xml:space="preserve"> Sunday school</w:t>
                            </w:r>
                            <w:r w:rsidR="00D42728" w:rsidRPr="007653A4">
                              <w:rPr>
                                <w:rFonts w:ascii="Chalkduster" w:hAnsi="Chalkduster"/>
                                <w:color w:val="000000"/>
                                <w:lang w:eastAsia="en-US"/>
                              </w:rPr>
                              <w:t xml:space="preserve"> on this day, so</w:t>
                            </w:r>
                            <w:r w:rsidR="00C23A21" w:rsidRPr="007653A4">
                              <w:rPr>
                                <w:rFonts w:ascii="Chalkduster" w:hAnsi="Chalkduster"/>
                                <w:color w:val="000000"/>
                                <w:lang w:eastAsia="en-US"/>
                              </w:rPr>
                              <w:t xml:space="preserve"> children are invited to worship with their families</w:t>
                            </w:r>
                            <w:r w:rsidR="00D42728" w:rsidRPr="007653A4">
                              <w:rPr>
                                <w:rFonts w:ascii="Chalkduster" w:hAnsi="Chalkduster"/>
                                <w:color w:val="000000"/>
                                <w:lang w:eastAsia="en-US"/>
                              </w:rPr>
                              <w:t xml:space="preserve">. The balcony will have space and activities for children to play with during the worship service. </w:t>
                            </w:r>
                          </w:p>
                          <w:p w14:paraId="03849B12" w14:textId="2D2CCA40" w:rsidR="003257BE" w:rsidRPr="007653A4" w:rsidRDefault="003257BE" w:rsidP="00E31B3F">
                            <w:pPr>
                              <w:spacing w:line="240" w:lineRule="auto"/>
                              <w:rPr>
                                <w:rFonts w:ascii="Chalkduster" w:hAnsi="Chalkduster"/>
                                <w:color w:val="000000"/>
                                <w:lang w:eastAsia="en-US"/>
                              </w:rPr>
                            </w:pPr>
                            <w:r w:rsidRPr="007653A4">
                              <w:rPr>
                                <w:rFonts w:ascii="Chalkduster" w:hAnsi="Chalkduster"/>
                                <w:b/>
                                <w:color w:val="000000"/>
                                <w:u w:val="single"/>
                                <w:lang w:eastAsia="en-US"/>
                              </w:rPr>
                              <w:t>8/20 Pool Day</w:t>
                            </w:r>
                            <w:r w:rsidR="00C23A21" w:rsidRPr="007653A4">
                              <w:rPr>
                                <w:rFonts w:ascii="Chalkduster" w:hAnsi="Chalkduster"/>
                                <w:color w:val="000000"/>
                                <w:lang w:eastAsia="en-US"/>
                              </w:rPr>
                              <w:t xml:space="preserve">- </w:t>
                            </w:r>
                            <w:r w:rsidR="00D42728" w:rsidRPr="007653A4">
                              <w:rPr>
                                <w:rFonts w:ascii="Chalkduster" w:hAnsi="Chalkduster"/>
                                <w:color w:val="000000"/>
                                <w:lang w:eastAsia="en-US"/>
                              </w:rPr>
                              <w:t xml:space="preserve">NPC youth will be </w:t>
                            </w:r>
                            <w:r w:rsidR="007653A4" w:rsidRPr="007653A4">
                              <w:rPr>
                                <w:rFonts w:ascii="Chalkduster" w:hAnsi="Chalkduster"/>
                                <w:color w:val="000000"/>
                                <w:lang w:eastAsia="en-US"/>
                              </w:rPr>
                              <w:t>having a pool day</w:t>
                            </w:r>
                            <w:r w:rsidR="00D42728" w:rsidRPr="007653A4">
                              <w:rPr>
                                <w:rFonts w:ascii="Chalkduster" w:hAnsi="Chalkduster"/>
                                <w:color w:val="000000"/>
                                <w:lang w:eastAsia="en-US"/>
                              </w:rPr>
                              <w:t xml:space="preserve">! </w:t>
                            </w:r>
                            <w:r w:rsidR="00C23A21" w:rsidRPr="007653A4">
                              <w:rPr>
                                <w:rFonts w:ascii="Chalkduster" w:hAnsi="Chalkduster"/>
                                <w:color w:val="000000"/>
                                <w:lang w:eastAsia="en-US"/>
                              </w:rPr>
                              <w:t>RSVP to Ally by Friday, August 18, if your child is planning to attend. Children under the age of 7 must be accompanied by an adult</w:t>
                            </w:r>
                          </w:p>
                          <w:p w14:paraId="09363688" w14:textId="0D56FC3A" w:rsidR="003257BE" w:rsidRPr="007653A4" w:rsidRDefault="00D42728" w:rsidP="00E31B3F">
                            <w:pPr>
                              <w:spacing w:line="240" w:lineRule="auto"/>
                              <w:rPr>
                                <w:rFonts w:ascii="Chalkduster" w:hAnsi="Chalkduster"/>
                                <w:color w:val="auto"/>
                                <w:lang w:eastAsia="en-US"/>
                              </w:rPr>
                            </w:pPr>
                            <w:r w:rsidRPr="007653A4">
                              <w:rPr>
                                <w:rFonts w:ascii="Chalkduster" w:hAnsi="Chalkduster"/>
                                <w:b/>
                                <w:color w:val="000000"/>
                                <w:u w:val="single"/>
                                <w:lang w:eastAsia="en-US"/>
                              </w:rPr>
                              <w:t>8/28-9/1</w:t>
                            </w:r>
                            <w:r w:rsidR="001C3161" w:rsidRPr="007653A4">
                              <w:rPr>
                                <w:rFonts w:ascii="Chalkduster" w:hAnsi="Chalkduster"/>
                                <w:b/>
                                <w:color w:val="000000"/>
                                <w:u w:val="single"/>
                                <w:lang w:eastAsia="en-US"/>
                              </w:rPr>
                              <w:t xml:space="preserve"> </w:t>
                            </w:r>
                            <w:r w:rsidR="003257BE" w:rsidRPr="007653A4">
                              <w:rPr>
                                <w:rFonts w:ascii="Chalkduster" w:hAnsi="Chalkduster"/>
                                <w:b/>
                                <w:color w:val="000000"/>
                                <w:u w:val="single"/>
                                <w:lang w:eastAsia="en-US"/>
                              </w:rPr>
                              <w:t>Creative Camp!!!</w:t>
                            </w:r>
                            <w:r w:rsidR="00C23A21" w:rsidRPr="007653A4">
                              <w:rPr>
                                <w:rFonts w:ascii="Chalkduster" w:hAnsi="Chalkduster"/>
                                <w:color w:val="000000"/>
                                <w:lang w:eastAsia="en-US"/>
                              </w:rPr>
                              <w:t xml:space="preserve"> </w:t>
                            </w:r>
                            <w:r w:rsidRPr="007653A4">
                              <w:rPr>
                                <w:rFonts w:ascii="Chalkduster" w:hAnsi="Chalkduster"/>
                                <w:color w:val="000000"/>
                                <w:lang w:eastAsia="en-US"/>
                              </w:rPr>
                              <w:t>Join us for a</w:t>
                            </w:r>
                            <w:r w:rsidR="00C23A21" w:rsidRPr="007653A4">
                              <w:rPr>
                                <w:rFonts w:ascii="Chalkduster" w:hAnsi="Chalkduster"/>
                                <w:color w:val="000000"/>
                                <w:lang w:eastAsia="en-US"/>
                              </w:rPr>
                              <w:t xml:space="preserve"> week of music, stories, and art</w:t>
                            </w:r>
                            <w:r w:rsidRPr="007653A4">
                              <w:rPr>
                                <w:rFonts w:ascii="Chalkduster" w:hAnsi="Chalkduster"/>
                                <w:color w:val="000000"/>
                                <w:lang w:eastAsia="en-US"/>
                              </w:rPr>
                              <w:t>!</w:t>
                            </w:r>
                            <w:r w:rsidR="00E31B3F" w:rsidRPr="007653A4">
                              <w:rPr>
                                <w:rFonts w:ascii="Chalkduster" w:hAnsi="Chalkduster"/>
                                <w:color w:val="000000"/>
                                <w:lang w:eastAsia="en-US"/>
                              </w:rPr>
                              <w:t xml:space="preserve"> If you are interested in volunteering, contact Ally at ally.pexa@northminsterpres.org</w:t>
                            </w:r>
                          </w:p>
                          <w:p w14:paraId="72201C79" w14:textId="77777777" w:rsidR="00DE445D" w:rsidRDefault="00DE445D" w:rsidP="00DE445D">
                            <w:pPr>
                              <w:spacing w:after="0" w:line="240" w:lineRule="auto"/>
                              <w:rPr>
                                <w:rFonts w:ascii="Helvetica" w:hAnsi="Helvetica"/>
                                <w:color w:val="auto"/>
                                <w:lang w:eastAsia="en-US"/>
                              </w:rPr>
                            </w:pPr>
                          </w:p>
                          <w:p w14:paraId="54F13907" w14:textId="77777777" w:rsidR="00DE445D" w:rsidRDefault="00DE445D" w:rsidP="00DE445D">
                            <w:pPr>
                              <w:spacing w:after="0" w:line="240" w:lineRule="auto"/>
                              <w:rPr>
                                <w:rFonts w:ascii="Helvetica" w:hAnsi="Helvetica"/>
                                <w:color w:val="auto"/>
                                <w:lang w:eastAsia="en-US"/>
                              </w:rPr>
                            </w:pPr>
                          </w:p>
                          <w:p w14:paraId="4525B11C" w14:textId="77777777" w:rsidR="00DE445D" w:rsidRDefault="00DE445D" w:rsidP="00DE445D">
                            <w:pPr>
                              <w:spacing w:after="0" w:line="240" w:lineRule="auto"/>
                              <w:rPr>
                                <w:rFonts w:ascii="Book Antiqua" w:hAnsi="Book Antiqua" w:cs="Apple Chancery"/>
                                <w:color w:val="auto"/>
                                <w:lang w:eastAsia="en-US"/>
                              </w:rPr>
                            </w:pPr>
                          </w:p>
                          <w:p w14:paraId="52086AC5" w14:textId="77777777" w:rsidR="00DE445D" w:rsidRDefault="00DE445D" w:rsidP="00DE445D">
                            <w:pPr>
                              <w:spacing w:after="0" w:line="240" w:lineRule="auto"/>
                              <w:rPr>
                                <w:rFonts w:ascii="Book Antiqua" w:hAnsi="Book Antiqua" w:cs="Apple Chancery"/>
                                <w:color w:val="auto"/>
                                <w:lang w:eastAsia="en-US"/>
                              </w:rPr>
                            </w:pPr>
                          </w:p>
                          <w:p w14:paraId="27F4DB1D" w14:textId="77777777" w:rsidR="00DE445D" w:rsidRDefault="00DE445D" w:rsidP="00DE445D">
                            <w:pPr>
                              <w:spacing w:after="0" w:line="240" w:lineRule="auto"/>
                              <w:rPr>
                                <w:rFonts w:ascii="Book Antiqua" w:hAnsi="Book Antiqua" w:cs="Apple Chancery"/>
                                <w:color w:val="auto"/>
                                <w:lang w:eastAsia="en-US"/>
                              </w:rPr>
                            </w:pPr>
                          </w:p>
                          <w:p w14:paraId="7786AF50" w14:textId="77777777" w:rsidR="00DE445D" w:rsidRDefault="00DE445D" w:rsidP="00DE445D">
                            <w:pPr>
                              <w:spacing w:after="0" w:line="240" w:lineRule="auto"/>
                              <w:rPr>
                                <w:rFonts w:ascii="Book Antiqua" w:hAnsi="Book Antiqua" w:cs="Apple Chancery"/>
                                <w:color w:val="auto"/>
                                <w:lang w:eastAsia="en-US"/>
                              </w:rPr>
                            </w:pPr>
                          </w:p>
                          <w:p w14:paraId="050090B8" w14:textId="77777777" w:rsidR="00DE445D" w:rsidRDefault="00DE445D" w:rsidP="00DE445D">
                            <w:pPr>
                              <w:spacing w:after="0" w:line="240" w:lineRule="auto"/>
                              <w:rPr>
                                <w:rFonts w:ascii="Book Antiqua" w:hAnsi="Book Antiqua" w:cs="Apple Chancery"/>
                                <w:color w:val="auto"/>
                                <w:lang w:eastAsia="en-US"/>
                              </w:rPr>
                            </w:pPr>
                          </w:p>
                          <w:p w14:paraId="01BC91AE" w14:textId="77777777" w:rsidR="00DE445D" w:rsidRDefault="00DE445D" w:rsidP="00DE445D">
                            <w:pPr>
                              <w:spacing w:after="0" w:line="240" w:lineRule="auto"/>
                              <w:rPr>
                                <w:rFonts w:ascii="Book Antiqua" w:hAnsi="Book Antiqua" w:cs="Apple Chancery"/>
                                <w:color w:val="auto"/>
                                <w:lang w:eastAsia="en-US"/>
                              </w:rPr>
                            </w:pPr>
                          </w:p>
                          <w:p w14:paraId="3A2D617B" w14:textId="77777777" w:rsidR="00DE445D" w:rsidRDefault="00DE445D" w:rsidP="00DE445D">
                            <w:pPr>
                              <w:spacing w:after="0" w:line="240" w:lineRule="auto"/>
                              <w:rPr>
                                <w:rFonts w:ascii="Book Antiqua" w:hAnsi="Book Antiqua" w:cs="Apple Chancery"/>
                                <w:color w:val="auto"/>
                                <w:lang w:eastAsia="en-US"/>
                              </w:rPr>
                            </w:pPr>
                          </w:p>
                          <w:p w14:paraId="7A017809" w14:textId="77777777" w:rsidR="00DE445D" w:rsidRDefault="00DE445D" w:rsidP="00DE445D">
                            <w:pPr>
                              <w:spacing w:after="0" w:line="240" w:lineRule="auto"/>
                              <w:rPr>
                                <w:rFonts w:ascii="Book Antiqua" w:hAnsi="Book Antiqua" w:cs="Apple Chancery"/>
                                <w:color w:val="auto"/>
                                <w:lang w:eastAsia="en-US"/>
                              </w:rPr>
                            </w:pPr>
                          </w:p>
                          <w:p w14:paraId="2566E5A3" w14:textId="77777777" w:rsidR="00DE445D" w:rsidRDefault="00DE445D" w:rsidP="00DE445D">
                            <w:pPr>
                              <w:spacing w:after="0" w:line="240" w:lineRule="auto"/>
                              <w:rPr>
                                <w:rFonts w:ascii="Book Antiqua" w:hAnsi="Book Antiqua" w:cs="Apple Chancery"/>
                                <w:color w:val="auto"/>
                                <w:lang w:eastAsia="en-US"/>
                              </w:rPr>
                            </w:pPr>
                          </w:p>
                          <w:p w14:paraId="77845522" w14:textId="77777777" w:rsidR="00DE445D" w:rsidRDefault="00DE445D" w:rsidP="00DE445D">
                            <w:pPr>
                              <w:spacing w:after="0" w:line="240" w:lineRule="auto"/>
                              <w:rPr>
                                <w:rFonts w:ascii="Book Antiqua" w:hAnsi="Book Antiqua" w:cs="Apple Chancery"/>
                                <w:color w:val="auto"/>
                                <w:lang w:eastAsia="en-US"/>
                              </w:rPr>
                            </w:pPr>
                          </w:p>
                          <w:p w14:paraId="2AC2FF06" w14:textId="77777777" w:rsidR="00DE445D" w:rsidRDefault="00DE445D" w:rsidP="00DE445D">
                            <w:pPr>
                              <w:spacing w:after="0" w:line="240" w:lineRule="auto"/>
                              <w:rPr>
                                <w:rFonts w:ascii="Book Antiqua" w:hAnsi="Book Antiqua" w:cs="Apple Chancery"/>
                                <w:color w:val="auto"/>
                                <w:lang w:eastAsia="en-US"/>
                              </w:rPr>
                            </w:pPr>
                          </w:p>
                          <w:p w14:paraId="15BE64D2" w14:textId="77777777" w:rsidR="00DE445D" w:rsidRDefault="00DE445D" w:rsidP="00DE445D">
                            <w:pPr>
                              <w:spacing w:after="0" w:line="240" w:lineRule="auto"/>
                              <w:rPr>
                                <w:rFonts w:ascii="Book Antiqua" w:hAnsi="Book Antiqua" w:cs="Apple Chancery"/>
                                <w:color w:val="auto"/>
                                <w:lang w:eastAsia="en-US"/>
                              </w:rPr>
                            </w:pPr>
                          </w:p>
                          <w:p w14:paraId="442E8562" w14:textId="77777777" w:rsidR="00DE445D" w:rsidRPr="00C92D02" w:rsidRDefault="00DE445D" w:rsidP="00DE44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64FC" id="Text Box 20" o:spid="_x0000_s1035" type="#_x0000_t202" style="position:absolute;margin-left:-139.95pt;margin-top:354.8pt;width:539.05pt;height:2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" filled="f" strokecolor="windowText" strokeweight="4pt">
                <v:stroke dashstyle="1 1"/>
                <v:path arrowok="t"/>
                <v:textbox>
                  <w:txbxContent>
                    <w:p w14:paraId="79B6BA90" w14:textId="679CC028" w:rsidR="00DE445D" w:rsidRPr="007653A4" w:rsidRDefault="003257BE" w:rsidP="00E31B3F">
                      <w:pPr>
                        <w:spacing w:line="240" w:lineRule="auto"/>
                        <w:jc w:val="center"/>
                        <w:rPr>
                          <w:rFonts w:ascii="Chalkduster" w:hAnsi="Chalkduster"/>
                          <w:b/>
                          <w:color w:val="000000"/>
                          <w:sz w:val="32"/>
                          <w:szCs w:val="32"/>
                          <w:lang w:eastAsia="en-US"/>
                        </w:rPr>
                      </w:pPr>
                      <w:r w:rsidRPr="007653A4">
                        <w:rPr>
                          <w:rFonts w:ascii="Chalkduster" w:hAnsi="Chalkduster"/>
                          <w:b/>
                          <w:color w:val="000000"/>
                          <w:sz w:val="32"/>
                          <w:szCs w:val="32"/>
                          <w:lang w:eastAsia="en-US"/>
                        </w:rPr>
                        <w:t>Youth and Children’s Happenings</w:t>
                      </w:r>
                    </w:p>
                    <w:p w14:paraId="7033D915" w14:textId="0ACA4171" w:rsidR="00E31B3F" w:rsidRPr="00E31B3F" w:rsidRDefault="00E31B3F" w:rsidP="00E31B3F">
                      <w:pPr>
                        <w:spacing w:line="240" w:lineRule="auto"/>
                        <w:jc w:val="center"/>
                        <w:rPr>
                          <w:rFonts w:ascii="Chalkduster" w:hAnsi="Chalkduster"/>
                          <w:color w:val="000000"/>
                          <w:sz w:val="28"/>
                          <w:szCs w:val="28"/>
                          <w:lang w:eastAsia="en-US"/>
                        </w:rPr>
                      </w:pPr>
                      <w:r w:rsidRPr="00E31B3F">
                        <w:rPr>
                          <w:rFonts w:ascii="Chalkduster" w:hAnsi="Chalkduster"/>
                          <w:color w:val="000000"/>
                          <w:sz w:val="28"/>
                          <w:szCs w:val="28"/>
                          <w:lang w:eastAsia="en-US"/>
                        </w:rPr>
                        <w:t>Check out what is coming up this month!</w:t>
                      </w:r>
                    </w:p>
                    <w:p w14:paraId="7753DEF1" w14:textId="7C000F5E" w:rsidR="003257BE" w:rsidRPr="007653A4" w:rsidRDefault="003257BE" w:rsidP="00E31B3F">
                      <w:pPr>
                        <w:spacing w:line="240" w:lineRule="auto"/>
                        <w:rPr>
                          <w:rFonts w:ascii="Chalkduster" w:hAnsi="Chalkduster"/>
                          <w:color w:val="000000"/>
                          <w:lang w:eastAsia="en-US"/>
                        </w:rPr>
                      </w:pPr>
                      <w:r w:rsidRPr="007653A4">
                        <w:rPr>
                          <w:rFonts w:ascii="Chalkduster" w:hAnsi="Chalkduster"/>
                          <w:b/>
                          <w:color w:val="000000"/>
                          <w:u w:val="single"/>
                          <w:lang w:eastAsia="en-US"/>
                        </w:rPr>
                        <w:t>8/20 All Ages Worship</w:t>
                      </w:r>
                      <w:r w:rsidR="00C23A21" w:rsidRPr="007653A4">
                        <w:rPr>
                          <w:rFonts w:ascii="Chalkduster" w:hAnsi="Chalkduster"/>
                          <w:color w:val="000000"/>
                          <w:lang w:eastAsia="en-US"/>
                        </w:rPr>
                        <w:t>—</w:t>
                      </w:r>
                      <w:r w:rsidR="00D42728" w:rsidRPr="007653A4">
                        <w:rPr>
                          <w:rFonts w:ascii="Chalkduster" w:hAnsi="Chalkduster"/>
                          <w:color w:val="000000"/>
                          <w:lang w:eastAsia="en-US"/>
                        </w:rPr>
                        <w:t>There will be no</w:t>
                      </w:r>
                      <w:r w:rsidR="00C23A21" w:rsidRPr="007653A4">
                        <w:rPr>
                          <w:rFonts w:ascii="Chalkduster" w:hAnsi="Chalkduster"/>
                          <w:color w:val="000000"/>
                          <w:lang w:eastAsia="en-US"/>
                        </w:rPr>
                        <w:t xml:space="preserve"> Sunday school</w:t>
                      </w:r>
                      <w:r w:rsidR="00D42728" w:rsidRPr="007653A4">
                        <w:rPr>
                          <w:rFonts w:ascii="Chalkduster" w:hAnsi="Chalkduster"/>
                          <w:color w:val="000000"/>
                          <w:lang w:eastAsia="en-US"/>
                        </w:rPr>
                        <w:t xml:space="preserve"> on this day, so</w:t>
                      </w:r>
                      <w:r w:rsidR="00C23A21" w:rsidRPr="007653A4">
                        <w:rPr>
                          <w:rFonts w:ascii="Chalkduster" w:hAnsi="Chalkduster"/>
                          <w:color w:val="000000"/>
                          <w:lang w:eastAsia="en-US"/>
                        </w:rPr>
                        <w:t xml:space="preserve"> children are invited to worship with their families</w:t>
                      </w:r>
                      <w:r w:rsidR="00D42728" w:rsidRPr="007653A4">
                        <w:rPr>
                          <w:rFonts w:ascii="Chalkduster" w:hAnsi="Chalkduster"/>
                          <w:color w:val="000000"/>
                          <w:lang w:eastAsia="en-US"/>
                        </w:rPr>
                        <w:t xml:space="preserve">. The balcony will have space and activities for children to play with during the worship service. </w:t>
                      </w:r>
                    </w:p>
                    <w:p w14:paraId="03849B12" w14:textId="2D2CCA40" w:rsidR="003257BE" w:rsidRPr="007653A4" w:rsidRDefault="003257BE" w:rsidP="00E31B3F">
                      <w:pPr>
                        <w:spacing w:line="240" w:lineRule="auto"/>
                        <w:rPr>
                          <w:rFonts w:ascii="Chalkduster" w:hAnsi="Chalkduster"/>
                          <w:color w:val="000000"/>
                          <w:lang w:eastAsia="en-US"/>
                        </w:rPr>
                      </w:pPr>
                      <w:r w:rsidRPr="007653A4">
                        <w:rPr>
                          <w:rFonts w:ascii="Chalkduster" w:hAnsi="Chalkduster"/>
                          <w:b/>
                          <w:color w:val="000000"/>
                          <w:u w:val="single"/>
                          <w:lang w:eastAsia="en-US"/>
                        </w:rPr>
                        <w:t>8/20 Pool Day</w:t>
                      </w:r>
                      <w:r w:rsidR="00C23A21" w:rsidRPr="007653A4">
                        <w:rPr>
                          <w:rFonts w:ascii="Chalkduster" w:hAnsi="Chalkduster"/>
                          <w:color w:val="000000"/>
                          <w:lang w:eastAsia="en-US"/>
                        </w:rPr>
                        <w:t xml:space="preserve">- </w:t>
                      </w:r>
                      <w:r w:rsidR="00D42728" w:rsidRPr="007653A4">
                        <w:rPr>
                          <w:rFonts w:ascii="Chalkduster" w:hAnsi="Chalkduster"/>
                          <w:color w:val="000000"/>
                          <w:lang w:eastAsia="en-US"/>
                        </w:rPr>
                        <w:t xml:space="preserve">NPC youth will be </w:t>
                      </w:r>
                      <w:r w:rsidR="007653A4" w:rsidRPr="007653A4">
                        <w:rPr>
                          <w:rFonts w:ascii="Chalkduster" w:hAnsi="Chalkduster"/>
                          <w:color w:val="000000"/>
                          <w:lang w:eastAsia="en-US"/>
                        </w:rPr>
                        <w:t>having a pool day</w:t>
                      </w:r>
                      <w:r w:rsidR="00D42728" w:rsidRPr="007653A4">
                        <w:rPr>
                          <w:rFonts w:ascii="Chalkduster" w:hAnsi="Chalkduster"/>
                          <w:color w:val="000000"/>
                          <w:lang w:eastAsia="en-US"/>
                        </w:rPr>
                        <w:t xml:space="preserve">! </w:t>
                      </w:r>
                      <w:r w:rsidR="00C23A21" w:rsidRPr="007653A4">
                        <w:rPr>
                          <w:rFonts w:ascii="Chalkduster" w:hAnsi="Chalkduster"/>
                          <w:color w:val="000000"/>
                          <w:lang w:eastAsia="en-US"/>
                        </w:rPr>
                        <w:t>RSVP to Ally by Friday, August 18, if your child is planning to attend. Children under the age of 7 must be accompanied by an adult</w:t>
                      </w:r>
                    </w:p>
                    <w:p w14:paraId="09363688" w14:textId="0D56FC3A" w:rsidR="003257BE" w:rsidRPr="007653A4" w:rsidRDefault="00D42728" w:rsidP="00E31B3F">
                      <w:pPr>
                        <w:spacing w:line="240" w:lineRule="auto"/>
                        <w:rPr>
                          <w:rFonts w:ascii="Chalkduster" w:hAnsi="Chalkduster"/>
                          <w:color w:val="auto"/>
                          <w:lang w:eastAsia="en-US"/>
                        </w:rPr>
                      </w:pPr>
                      <w:r w:rsidRPr="007653A4">
                        <w:rPr>
                          <w:rFonts w:ascii="Chalkduster" w:hAnsi="Chalkduster"/>
                          <w:b/>
                          <w:color w:val="000000"/>
                          <w:u w:val="single"/>
                          <w:lang w:eastAsia="en-US"/>
                        </w:rPr>
                        <w:t>8/28-9/1</w:t>
                      </w:r>
                      <w:r w:rsidR="001C3161" w:rsidRPr="007653A4">
                        <w:rPr>
                          <w:rFonts w:ascii="Chalkduster" w:hAnsi="Chalkduster"/>
                          <w:b/>
                          <w:color w:val="000000"/>
                          <w:u w:val="single"/>
                          <w:lang w:eastAsia="en-US"/>
                        </w:rPr>
                        <w:t xml:space="preserve"> </w:t>
                      </w:r>
                      <w:r w:rsidR="003257BE" w:rsidRPr="007653A4">
                        <w:rPr>
                          <w:rFonts w:ascii="Chalkduster" w:hAnsi="Chalkduster"/>
                          <w:b/>
                          <w:color w:val="000000"/>
                          <w:u w:val="single"/>
                          <w:lang w:eastAsia="en-US"/>
                        </w:rPr>
                        <w:t>Creative Camp!!!</w:t>
                      </w:r>
                      <w:r w:rsidR="00C23A21" w:rsidRPr="007653A4">
                        <w:rPr>
                          <w:rFonts w:ascii="Chalkduster" w:hAnsi="Chalkduster"/>
                          <w:color w:val="000000"/>
                          <w:lang w:eastAsia="en-US"/>
                        </w:rPr>
                        <w:t xml:space="preserve"> </w:t>
                      </w:r>
                      <w:r w:rsidRPr="007653A4">
                        <w:rPr>
                          <w:rFonts w:ascii="Chalkduster" w:hAnsi="Chalkduster"/>
                          <w:color w:val="000000"/>
                          <w:lang w:eastAsia="en-US"/>
                        </w:rPr>
                        <w:t>Join us for a</w:t>
                      </w:r>
                      <w:r w:rsidR="00C23A21" w:rsidRPr="007653A4">
                        <w:rPr>
                          <w:rFonts w:ascii="Chalkduster" w:hAnsi="Chalkduster"/>
                          <w:color w:val="000000"/>
                          <w:lang w:eastAsia="en-US"/>
                        </w:rPr>
                        <w:t xml:space="preserve"> week of music, stories, and art</w:t>
                      </w:r>
                      <w:r w:rsidRPr="007653A4">
                        <w:rPr>
                          <w:rFonts w:ascii="Chalkduster" w:hAnsi="Chalkduster"/>
                          <w:color w:val="000000"/>
                          <w:lang w:eastAsia="en-US"/>
                        </w:rPr>
                        <w:t>!</w:t>
                      </w:r>
                      <w:r w:rsidR="00E31B3F" w:rsidRPr="007653A4">
                        <w:rPr>
                          <w:rFonts w:ascii="Chalkduster" w:hAnsi="Chalkduster"/>
                          <w:color w:val="000000"/>
                          <w:lang w:eastAsia="en-US"/>
                        </w:rPr>
                        <w:t xml:space="preserve"> If you are interested in volunteering, contact Ally at ally.pexa@northminsterpres.org</w:t>
                      </w:r>
                    </w:p>
                    <w:p w14:paraId="72201C79" w14:textId="77777777" w:rsidR="00DE445D" w:rsidRDefault="00DE445D" w:rsidP="00DE445D">
                      <w:pPr>
                        <w:spacing w:after="0" w:line="240" w:lineRule="auto"/>
                        <w:rPr>
                          <w:rFonts w:ascii="Helvetica" w:hAnsi="Helvetica"/>
                          <w:color w:val="auto"/>
                          <w:lang w:eastAsia="en-US"/>
                        </w:rPr>
                      </w:pPr>
                    </w:p>
                    <w:p w14:paraId="54F13907" w14:textId="77777777" w:rsidR="00DE445D" w:rsidRDefault="00DE445D" w:rsidP="00DE445D">
                      <w:pPr>
                        <w:spacing w:after="0" w:line="240" w:lineRule="auto"/>
                        <w:rPr>
                          <w:rFonts w:ascii="Helvetica" w:hAnsi="Helvetica"/>
                          <w:color w:val="auto"/>
                          <w:lang w:eastAsia="en-US"/>
                        </w:rPr>
                      </w:pPr>
                    </w:p>
                    <w:p w14:paraId="4525B11C" w14:textId="77777777" w:rsidR="00DE445D" w:rsidRDefault="00DE445D" w:rsidP="00DE445D">
                      <w:pPr>
                        <w:spacing w:after="0" w:line="240" w:lineRule="auto"/>
                        <w:rPr>
                          <w:rFonts w:ascii="Book Antiqua" w:hAnsi="Book Antiqua" w:cs="Apple Chancery"/>
                          <w:color w:val="auto"/>
                          <w:lang w:eastAsia="en-US"/>
                        </w:rPr>
                      </w:pPr>
                    </w:p>
                    <w:p w14:paraId="52086AC5" w14:textId="77777777" w:rsidR="00DE445D" w:rsidRDefault="00DE445D" w:rsidP="00DE445D">
                      <w:pPr>
                        <w:spacing w:after="0" w:line="240" w:lineRule="auto"/>
                        <w:rPr>
                          <w:rFonts w:ascii="Book Antiqua" w:hAnsi="Book Antiqua" w:cs="Apple Chancery"/>
                          <w:color w:val="auto"/>
                          <w:lang w:eastAsia="en-US"/>
                        </w:rPr>
                      </w:pPr>
                    </w:p>
                    <w:p w14:paraId="27F4DB1D" w14:textId="77777777" w:rsidR="00DE445D" w:rsidRDefault="00DE445D" w:rsidP="00DE445D">
                      <w:pPr>
                        <w:spacing w:after="0" w:line="240" w:lineRule="auto"/>
                        <w:rPr>
                          <w:rFonts w:ascii="Book Antiqua" w:hAnsi="Book Antiqua" w:cs="Apple Chancery"/>
                          <w:color w:val="auto"/>
                          <w:lang w:eastAsia="en-US"/>
                        </w:rPr>
                      </w:pPr>
                    </w:p>
                    <w:p w14:paraId="7786AF50" w14:textId="77777777" w:rsidR="00DE445D" w:rsidRDefault="00DE445D" w:rsidP="00DE445D">
                      <w:pPr>
                        <w:spacing w:after="0" w:line="240" w:lineRule="auto"/>
                        <w:rPr>
                          <w:rFonts w:ascii="Book Antiqua" w:hAnsi="Book Antiqua" w:cs="Apple Chancery"/>
                          <w:color w:val="auto"/>
                          <w:lang w:eastAsia="en-US"/>
                        </w:rPr>
                      </w:pPr>
                    </w:p>
                    <w:p w14:paraId="050090B8" w14:textId="77777777" w:rsidR="00DE445D" w:rsidRDefault="00DE445D" w:rsidP="00DE445D">
                      <w:pPr>
                        <w:spacing w:after="0" w:line="240" w:lineRule="auto"/>
                        <w:rPr>
                          <w:rFonts w:ascii="Book Antiqua" w:hAnsi="Book Antiqua" w:cs="Apple Chancery"/>
                          <w:color w:val="auto"/>
                          <w:lang w:eastAsia="en-US"/>
                        </w:rPr>
                      </w:pPr>
                    </w:p>
                    <w:p w14:paraId="01BC91AE" w14:textId="77777777" w:rsidR="00DE445D" w:rsidRDefault="00DE445D" w:rsidP="00DE445D">
                      <w:pPr>
                        <w:spacing w:after="0" w:line="240" w:lineRule="auto"/>
                        <w:rPr>
                          <w:rFonts w:ascii="Book Antiqua" w:hAnsi="Book Antiqua" w:cs="Apple Chancery"/>
                          <w:color w:val="auto"/>
                          <w:lang w:eastAsia="en-US"/>
                        </w:rPr>
                      </w:pPr>
                    </w:p>
                    <w:p w14:paraId="3A2D617B" w14:textId="77777777" w:rsidR="00DE445D" w:rsidRDefault="00DE445D" w:rsidP="00DE445D">
                      <w:pPr>
                        <w:spacing w:after="0" w:line="240" w:lineRule="auto"/>
                        <w:rPr>
                          <w:rFonts w:ascii="Book Antiqua" w:hAnsi="Book Antiqua" w:cs="Apple Chancery"/>
                          <w:color w:val="auto"/>
                          <w:lang w:eastAsia="en-US"/>
                        </w:rPr>
                      </w:pPr>
                    </w:p>
                    <w:p w14:paraId="7A017809" w14:textId="77777777" w:rsidR="00DE445D" w:rsidRDefault="00DE445D" w:rsidP="00DE445D">
                      <w:pPr>
                        <w:spacing w:after="0" w:line="240" w:lineRule="auto"/>
                        <w:rPr>
                          <w:rFonts w:ascii="Book Antiqua" w:hAnsi="Book Antiqua" w:cs="Apple Chancery"/>
                          <w:color w:val="auto"/>
                          <w:lang w:eastAsia="en-US"/>
                        </w:rPr>
                      </w:pPr>
                    </w:p>
                    <w:p w14:paraId="2566E5A3" w14:textId="77777777" w:rsidR="00DE445D" w:rsidRDefault="00DE445D" w:rsidP="00DE445D">
                      <w:pPr>
                        <w:spacing w:after="0" w:line="240" w:lineRule="auto"/>
                        <w:rPr>
                          <w:rFonts w:ascii="Book Antiqua" w:hAnsi="Book Antiqua" w:cs="Apple Chancery"/>
                          <w:color w:val="auto"/>
                          <w:lang w:eastAsia="en-US"/>
                        </w:rPr>
                      </w:pPr>
                    </w:p>
                    <w:p w14:paraId="77845522" w14:textId="77777777" w:rsidR="00DE445D" w:rsidRDefault="00DE445D" w:rsidP="00DE445D">
                      <w:pPr>
                        <w:spacing w:after="0" w:line="240" w:lineRule="auto"/>
                        <w:rPr>
                          <w:rFonts w:ascii="Book Antiqua" w:hAnsi="Book Antiqua" w:cs="Apple Chancery"/>
                          <w:color w:val="auto"/>
                          <w:lang w:eastAsia="en-US"/>
                        </w:rPr>
                      </w:pPr>
                    </w:p>
                    <w:p w14:paraId="2AC2FF06" w14:textId="77777777" w:rsidR="00DE445D" w:rsidRDefault="00DE445D" w:rsidP="00DE445D">
                      <w:pPr>
                        <w:spacing w:after="0" w:line="240" w:lineRule="auto"/>
                        <w:rPr>
                          <w:rFonts w:ascii="Book Antiqua" w:hAnsi="Book Antiqua" w:cs="Apple Chancery"/>
                          <w:color w:val="auto"/>
                          <w:lang w:eastAsia="en-US"/>
                        </w:rPr>
                      </w:pPr>
                    </w:p>
                    <w:p w14:paraId="15BE64D2" w14:textId="77777777" w:rsidR="00DE445D" w:rsidRDefault="00DE445D" w:rsidP="00DE445D">
                      <w:pPr>
                        <w:spacing w:after="0" w:line="240" w:lineRule="auto"/>
                        <w:rPr>
                          <w:rFonts w:ascii="Book Antiqua" w:hAnsi="Book Antiqua" w:cs="Apple Chancery"/>
                          <w:color w:val="auto"/>
                          <w:lang w:eastAsia="en-US"/>
                        </w:rPr>
                      </w:pPr>
                    </w:p>
                    <w:p w14:paraId="442E8562" w14:textId="77777777" w:rsidR="00DE445D" w:rsidRPr="00C92D02" w:rsidRDefault="00DE445D" w:rsidP="00DE445D"/>
                  </w:txbxContent>
                </v:textbox>
                <w10:wrap type="tight"/>
              </v:shape>
            </w:pict>
          </mc:Fallback>
        </mc:AlternateContent>
      </w:r>
      <w:r>
        <w:rPr>
          <w:noProof/>
          <w:lang w:eastAsia="en-US"/>
        </w:rPr>
        <mc:AlternateContent>
          <mc:Choice Requires="wps">
            <w:drawing>
              <wp:anchor distT="0" distB="0" distL="114300" distR="114300" simplePos="0" relativeHeight="251699200" behindDoc="0" locked="0" layoutInCell="1" allowOverlap="1" wp14:anchorId="77D09382" wp14:editId="24F1F8D8">
                <wp:simplePos x="0" y="0"/>
                <wp:positionH relativeFrom="column">
                  <wp:posOffset>-1778000</wp:posOffset>
                </wp:positionH>
                <wp:positionV relativeFrom="paragraph">
                  <wp:posOffset>45720</wp:posOffset>
                </wp:positionV>
                <wp:extent cx="6858000" cy="4345940"/>
                <wp:effectExtent l="25400" t="25400" r="25400" b="22860"/>
                <wp:wrapTight wrapText="bothSides">
                  <wp:wrapPolygon edited="0">
                    <wp:start x="-80" y="-126"/>
                    <wp:lineTo x="-80" y="21587"/>
                    <wp:lineTo x="21600" y="21587"/>
                    <wp:lineTo x="21600" y="-126"/>
                    <wp:lineTo x="-80" y="-126"/>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345940"/>
                        </a:xfrm>
                        <a:prstGeom prst="rect">
                          <a:avLst/>
                        </a:prstGeom>
                        <a:noFill/>
                        <a:ln w="41275" cmpd="dbl">
                          <a:solidFill>
                            <a:sysClr val="windowText" lastClr="000000"/>
                          </a:solidFill>
                          <a:prstDash val="solid"/>
                        </a:ln>
                        <a:effectLst/>
                      </wps:spPr>
                      <wps:txbx>
                        <w:txbxContent>
                          <w:p w14:paraId="4F599FCE" w14:textId="7A4F4E3A" w:rsidR="0057260D" w:rsidRPr="0005698D" w:rsidRDefault="008A1D74">
                            <w:pPr>
                              <w:rPr>
                                <w:b/>
                                <w:sz w:val="28"/>
                                <w:szCs w:val="28"/>
                              </w:rPr>
                            </w:pPr>
                            <w:r w:rsidRPr="0005698D">
                              <w:rPr>
                                <w:b/>
                                <w:sz w:val="28"/>
                                <w:szCs w:val="28"/>
                              </w:rPr>
                              <w:t>A note from Ann Wightman</w:t>
                            </w:r>
                          </w:p>
                          <w:p w14:paraId="34674F05" w14:textId="405968DF" w:rsidR="008A1D74" w:rsidRPr="007C19E1" w:rsidRDefault="000C6AAA">
                            <w:pPr>
                              <w:rPr>
                                <w:sz w:val="28"/>
                                <w:szCs w:val="28"/>
                              </w:rPr>
                            </w:pPr>
                            <w:r w:rsidRPr="007C19E1">
                              <w:rPr>
                                <w:sz w:val="28"/>
                                <w:szCs w:val="28"/>
                              </w:rPr>
                              <w:t>I received a wonderful phone call this noon from the head nurse in the UW hospital radiation. He was calling since today I was ten days out of treatment and he needed to know how I was doing and if I had any questions. The big news was that this is about the time that all the little annoyances after treatment e</w:t>
                            </w:r>
                            <w:r w:rsidR="0098606F">
                              <w:rPr>
                                <w:sz w:val="28"/>
                                <w:szCs w:val="28"/>
                              </w:rPr>
                              <w:t>nds start to dry up</w:t>
                            </w:r>
                            <w:r w:rsidRPr="007C19E1">
                              <w:rPr>
                                <w:sz w:val="28"/>
                                <w:szCs w:val="28"/>
                              </w:rPr>
                              <w:t xml:space="preserve">. This gave me a great boost for the immediate future. </w:t>
                            </w:r>
                          </w:p>
                          <w:p w14:paraId="276BABAE" w14:textId="71A385E8" w:rsidR="000C6AAA" w:rsidRPr="007C19E1" w:rsidRDefault="000C6AAA">
                            <w:pPr>
                              <w:rPr>
                                <w:sz w:val="28"/>
                                <w:szCs w:val="28"/>
                              </w:rPr>
                            </w:pPr>
                            <w:r w:rsidRPr="007C19E1">
                              <w:rPr>
                                <w:sz w:val="28"/>
                                <w:szCs w:val="28"/>
                              </w:rPr>
                              <w:t>I also told him that I had great help at home and good friends praying for m</w:t>
                            </w:r>
                            <w:r w:rsidR="002A540A">
                              <w:rPr>
                                <w:sz w:val="28"/>
                                <w:szCs w:val="28"/>
                              </w:rPr>
                              <w:t>e h</w:t>
                            </w:r>
                            <w:r w:rsidRPr="007C19E1">
                              <w:rPr>
                                <w:sz w:val="28"/>
                                <w:szCs w:val="28"/>
                              </w:rPr>
                              <w:t>e assured me that this would definitely make things move a little faster</w:t>
                            </w:r>
                            <w:r w:rsidR="00F90B4A" w:rsidRPr="007C19E1">
                              <w:rPr>
                                <w:sz w:val="28"/>
                                <w:szCs w:val="28"/>
                              </w:rPr>
                              <w:t>.</w:t>
                            </w:r>
                          </w:p>
                          <w:p w14:paraId="572D5288" w14:textId="4D3F9FD3" w:rsidR="00F90B4A" w:rsidRPr="007C19E1" w:rsidRDefault="00F90B4A">
                            <w:pPr>
                              <w:rPr>
                                <w:sz w:val="28"/>
                                <w:szCs w:val="28"/>
                              </w:rPr>
                            </w:pPr>
                            <w:r w:rsidRPr="007C19E1">
                              <w:rPr>
                                <w:sz w:val="28"/>
                                <w:szCs w:val="28"/>
                              </w:rPr>
                              <w:t>I was doubly impressed since this was the first time in two yea</w:t>
                            </w:r>
                            <w:r w:rsidR="0005698D">
                              <w:rPr>
                                <w:sz w:val="28"/>
                                <w:szCs w:val="28"/>
                              </w:rPr>
                              <w:t>r</w:t>
                            </w:r>
                            <w:r w:rsidRPr="007C19E1">
                              <w:rPr>
                                <w:sz w:val="28"/>
                                <w:szCs w:val="28"/>
                              </w:rPr>
                              <w:t>s since this started that someone from the medical world cared enough to check on me without my instigating the contact. I can’t tell you how good this made me feel.</w:t>
                            </w:r>
                          </w:p>
                          <w:p w14:paraId="6F848F82" w14:textId="72A55F22" w:rsidR="00F90B4A" w:rsidRPr="007C19E1" w:rsidRDefault="00F90B4A">
                            <w:pPr>
                              <w:rPr>
                                <w:sz w:val="28"/>
                                <w:szCs w:val="28"/>
                              </w:rPr>
                            </w:pPr>
                            <w:r w:rsidRPr="007C19E1">
                              <w:rPr>
                                <w:sz w:val="28"/>
                                <w:szCs w:val="28"/>
                              </w:rPr>
                              <w:t>And thanks to all the people who’ve called and sent cards, especially our wonderful deacons. I’m planning to send out some individual thank you</w:t>
                            </w:r>
                            <w:r w:rsidR="0005698D">
                              <w:rPr>
                                <w:sz w:val="28"/>
                                <w:szCs w:val="28"/>
                              </w:rPr>
                              <w:t>’</w:t>
                            </w:r>
                            <w:r w:rsidRPr="007C19E1">
                              <w:rPr>
                                <w:sz w:val="28"/>
                                <w:szCs w:val="28"/>
                              </w:rPr>
                              <w:t>s if I ever get organized!</w:t>
                            </w:r>
                          </w:p>
                          <w:p w14:paraId="1895A8A2" w14:textId="3335271A" w:rsidR="00F90B4A" w:rsidRPr="007C19E1" w:rsidRDefault="00F90B4A">
                            <w:pPr>
                              <w:rPr>
                                <w:sz w:val="28"/>
                                <w:szCs w:val="28"/>
                              </w:rPr>
                            </w:pPr>
                            <w:r w:rsidRPr="007C19E1">
                              <w:rPr>
                                <w:sz w:val="28"/>
                                <w:szCs w:val="28"/>
                              </w:rPr>
                              <w:t>Love,</w:t>
                            </w:r>
                          </w:p>
                          <w:p w14:paraId="26EB309D" w14:textId="27B4B826" w:rsidR="00F90B4A" w:rsidRPr="007C19E1" w:rsidRDefault="00F90B4A">
                            <w:pPr>
                              <w:rPr>
                                <w:sz w:val="28"/>
                                <w:szCs w:val="28"/>
                              </w:rPr>
                            </w:pPr>
                            <w:r w:rsidRPr="007C19E1">
                              <w:rPr>
                                <w:sz w:val="28"/>
                                <w:szCs w:val="28"/>
                              </w:rPr>
                              <w:t>Ann</w:t>
                            </w:r>
                          </w:p>
                          <w:p w14:paraId="199CE620" w14:textId="77777777" w:rsidR="00F90B4A" w:rsidRDefault="00F90B4A"/>
                          <w:p w14:paraId="1929E33E" w14:textId="76FF9058" w:rsidR="00F90B4A" w:rsidRPr="00416E95" w:rsidRDefault="00F90B4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D09382" id="Text Box 43" o:spid="_x0000_s1036" type="#_x0000_t202" style="position:absolute;margin-left:-140pt;margin-top:3.6pt;width:540pt;height:34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" filled="f" strokecolor="windowText" strokeweight="3.25pt">
                <v:stroke linestyle="thinThin"/>
                <v:path arrowok="t"/>
                <v:textbox>
                  <w:txbxContent>
                    <w:p w14:paraId="4F599FCE" w14:textId="7A4F4E3A" w:rsidR="0057260D" w:rsidRPr="0005698D" w:rsidRDefault="008A1D74">
                      <w:pPr>
                        <w:rPr>
                          <w:b/>
                          <w:sz w:val="28"/>
                          <w:szCs w:val="28"/>
                        </w:rPr>
                      </w:pPr>
                      <w:r w:rsidRPr="0005698D">
                        <w:rPr>
                          <w:b/>
                          <w:sz w:val="28"/>
                          <w:szCs w:val="28"/>
                        </w:rPr>
                        <w:t>A note from Ann Wightman</w:t>
                      </w:r>
                    </w:p>
                    <w:p w14:paraId="34674F05" w14:textId="405968DF" w:rsidR="008A1D74" w:rsidRPr="007C19E1" w:rsidRDefault="000C6AAA">
                      <w:pPr>
                        <w:rPr>
                          <w:sz w:val="28"/>
                          <w:szCs w:val="28"/>
                        </w:rPr>
                      </w:pPr>
                      <w:r w:rsidRPr="007C19E1">
                        <w:rPr>
                          <w:sz w:val="28"/>
                          <w:szCs w:val="28"/>
                        </w:rPr>
                        <w:t>I received a wonderful phone call this noon from the head nurse in the UW hospital radiation. He was calling since today I was ten days out of treatment and he needed to know how I was doing and if I had any questions. The big news was that this is about the time that all the little annoyances after treatment e</w:t>
                      </w:r>
                      <w:r w:rsidR="0098606F">
                        <w:rPr>
                          <w:sz w:val="28"/>
                          <w:szCs w:val="28"/>
                        </w:rPr>
                        <w:t>nds start to dry up</w:t>
                      </w:r>
                      <w:r w:rsidRPr="007C19E1">
                        <w:rPr>
                          <w:sz w:val="28"/>
                          <w:szCs w:val="28"/>
                        </w:rPr>
                        <w:t xml:space="preserve">. This gave me a great boost for the immediate future. </w:t>
                      </w:r>
                    </w:p>
                    <w:p w14:paraId="276BABAE" w14:textId="71A385E8" w:rsidR="000C6AAA" w:rsidRPr="007C19E1" w:rsidRDefault="000C6AAA">
                      <w:pPr>
                        <w:rPr>
                          <w:sz w:val="28"/>
                          <w:szCs w:val="28"/>
                        </w:rPr>
                      </w:pPr>
                      <w:r w:rsidRPr="007C19E1">
                        <w:rPr>
                          <w:sz w:val="28"/>
                          <w:szCs w:val="28"/>
                        </w:rPr>
                        <w:t>I also told him that I had great help at home and good friends praying for m</w:t>
                      </w:r>
                      <w:r w:rsidR="002A540A">
                        <w:rPr>
                          <w:sz w:val="28"/>
                          <w:szCs w:val="28"/>
                        </w:rPr>
                        <w:t>e h</w:t>
                      </w:r>
                      <w:r w:rsidRPr="007C19E1">
                        <w:rPr>
                          <w:sz w:val="28"/>
                          <w:szCs w:val="28"/>
                        </w:rPr>
                        <w:t>e assured me that this would definitely make things move a little faster</w:t>
                      </w:r>
                      <w:r w:rsidR="00F90B4A" w:rsidRPr="007C19E1">
                        <w:rPr>
                          <w:sz w:val="28"/>
                          <w:szCs w:val="28"/>
                        </w:rPr>
                        <w:t>.</w:t>
                      </w:r>
                    </w:p>
                    <w:p w14:paraId="572D5288" w14:textId="4D3F9FD3" w:rsidR="00F90B4A" w:rsidRPr="007C19E1" w:rsidRDefault="00F90B4A">
                      <w:pPr>
                        <w:rPr>
                          <w:sz w:val="28"/>
                          <w:szCs w:val="28"/>
                        </w:rPr>
                      </w:pPr>
                      <w:r w:rsidRPr="007C19E1">
                        <w:rPr>
                          <w:sz w:val="28"/>
                          <w:szCs w:val="28"/>
                        </w:rPr>
                        <w:t>I was doubly impressed since this was the first time in two yea</w:t>
                      </w:r>
                      <w:r w:rsidR="0005698D">
                        <w:rPr>
                          <w:sz w:val="28"/>
                          <w:szCs w:val="28"/>
                        </w:rPr>
                        <w:t>r</w:t>
                      </w:r>
                      <w:r w:rsidRPr="007C19E1">
                        <w:rPr>
                          <w:sz w:val="28"/>
                          <w:szCs w:val="28"/>
                        </w:rPr>
                        <w:t>s since this started that someone from the medical world cared enough to check on me without my instigating the contact. I can’t tell you how good this made me feel.</w:t>
                      </w:r>
                    </w:p>
                    <w:p w14:paraId="6F848F82" w14:textId="72A55F22" w:rsidR="00F90B4A" w:rsidRPr="007C19E1" w:rsidRDefault="00F90B4A">
                      <w:pPr>
                        <w:rPr>
                          <w:sz w:val="28"/>
                          <w:szCs w:val="28"/>
                        </w:rPr>
                      </w:pPr>
                      <w:r w:rsidRPr="007C19E1">
                        <w:rPr>
                          <w:sz w:val="28"/>
                          <w:szCs w:val="28"/>
                        </w:rPr>
                        <w:t>And thanks to all the people who’ve called and sent cards, especially our wonderful deacons. I’m planning to send out some individual thank you</w:t>
                      </w:r>
                      <w:r w:rsidR="0005698D">
                        <w:rPr>
                          <w:sz w:val="28"/>
                          <w:szCs w:val="28"/>
                        </w:rPr>
                        <w:t>’</w:t>
                      </w:r>
                      <w:r w:rsidRPr="007C19E1">
                        <w:rPr>
                          <w:sz w:val="28"/>
                          <w:szCs w:val="28"/>
                        </w:rPr>
                        <w:t>s if I ever get organized!</w:t>
                      </w:r>
                    </w:p>
                    <w:p w14:paraId="1895A8A2" w14:textId="3335271A" w:rsidR="00F90B4A" w:rsidRPr="007C19E1" w:rsidRDefault="00F90B4A">
                      <w:pPr>
                        <w:rPr>
                          <w:sz w:val="28"/>
                          <w:szCs w:val="28"/>
                        </w:rPr>
                      </w:pPr>
                      <w:r w:rsidRPr="007C19E1">
                        <w:rPr>
                          <w:sz w:val="28"/>
                          <w:szCs w:val="28"/>
                        </w:rPr>
                        <w:t>Love,</w:t>
                      </w:r>
                    </w:p>
                    <w:p w14:paraId="26EB309D" w14:textId="27B4B826" w:rsidR="00F90B4A" w:rsidRPr="007C19E1" w:rsidRDefault="00F90B4A">
                      <w:pPr>
                        <w:rPr>
                          <w:sz w:val="28"/>
                          <w:szCs w:val="28"/>
                        </w:rPr>
                      </w:pPr>
                      <w:r w:rsidRPr="007C19E1">
                        <w:rPr>
                          <w:sz w:val="28"/>
                          <w:szCs w:val="28"/>
                        </w:rPr>
                        <w:t>Ann</w:t>
                      </w:r>
                    </w:p>
                    <w:p w14:paraId="199CE620" w14:textId="77777777" w:rsidR="00F90B4A" w:rsidRDefault="00F90B4A"/>
                    <w:p w14:paraId="1929E33E" w14:textId="76FF9058" w:rsidR="00F90B4A" w:rsidRPr="00416E95" w:rsidRDefault="00F90B4A">
                      <w:r>
                        <w:t>A</w:t>
                      </w:r>
                    </w:p>
                  </w:txbxContent>
                </v:textbox>
                <w10:wrap type="tight"/>
              </v:shape>
            </w:pict>
          </mc:Fallback>
        </mc:AlternateContent>
      </w:r>
    </w:p>
    <w:p w14:paraId="573433CF" w14:textId="3E08E842" w:rsidR="00CB6B83" w:rsidRDefault="00CB6B83"/>
    <w:p w14:paraId="08B47EC5" w14:textId="4B95E15D" w:rsidR="003E0268" w:rsidRDefault="003E0268"/>
    <w:p w14:paraId="0F6FF4A1" w14:textId="76219F8B" w:rsidR="003E0268" w:rsidRDefault="003E0268"/>
    <w:p w14:paraId="55088CA5" w14:textId="7E8B3FB2" w:rsidR="003E0268" w:rsidRDefault="003E0268"/>
    <w:p w14:paraId="44086CB5" w14:textId="311CBA2C" w:rsidR="003E0268" w:rsidRDefault="003E0268"/>
    <w:p w14:paraId="123F42A2" w14:textId="017B37F9" w:rsidR="003E0268" w:rsidRDefault="003E0268"/>
    <w:p w14:paraId="1FEC0364" w14:textId="3AAA0EA6" w:rsidR="004832E3" w:rsidRDefault="00507C46">
      <w:r>
        <w:rPr>
          <w:noProof/>
          <w:lang w:eastAsia="en-US"/>
        </w:rPr>
        <w:drawing>
          <wp:anchor distT="0" distB="0" distL="114300" distR="114300" simplePos="0" relativeHeight="251795456" behindDoc="0" locked="0" layoutInCell="1" allowOverlap="1" wp14:anchorId="2D4128DD" wp14:editId="6F27BD60">
            <wp:simplePos x="0" y="0"/>
            <wp:positionH relativeFrom="column">
              <wp:posOffset>2452370</wp:posOffset>
            </wp:positionH>
            <wp:positionV relativeFrom="paragraph">
              <wp:posOffset>558165</wp:posOffset>
            </wp:positionV>
            <wp:extent cx="2070735" cy="1123315"/>
            <wp:effectExtent l="0" t="0" r="12065" b="0"/>
            <wp:wrapTight wrapText="bothSides">
              <wp:wrapPolygon edited="0">
                <wp:start x="0" y="0"/>
                <wp:lineTo x="0" y="21002"/>
                <wp:lineTo x="21461" y="21002"/>
                <wp:lineTo x="214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umpet.gif"/>
                    <pic:cNvPicPr/>
                  </pic:nvPicPr>
                  <pic:blipFill>
                    <a:blip r:embed="rId23">
                      <a:extLst>
                        <a:ext uri="{28A0092B-C50C-407E-A947-70E740481C1C}">
                          <a14:useLocalDpi xmlns:a14="http://schemas.microsoft.com/office/drawing/2010/main" val="0"/>
                        </a:ext>
                      </a:extLst>
                    </a:blip>
                    <a:stretch>
                      <a:fillRect/>
                    </a:stretch>
                  </pic:blipFill>
                  <pic:spPr>
                    <a:xfrm>
                      <a:off x="0" y="0"/>
                      <a:ext cx="2070735" cy="112331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794432" behindDoc="0" locked="0" layoutInCell="1" allowOverlap="1" wp14:anchorId="65791214" wp14:editId="6C5B234B">
                <wp:simplePos x="0" y="0"/>
                <wp:positionH relativeFrom="column">
                  <wp:posOffset>-1776730</wp:posOffset>
                </wp:positionH>
                <wp:positionV relativeFrom="paragraph">
                  <wp:posOffset>532130</wp:posOffset>
                </wp:positionV>
                <wp:extent cx="6858635" cy="1374140"/>
                <wp:effectExtent l="0" t="0" r="24765" b="22860"/>
                <wp:wrapSquare wrapText="bothSides"/>
                <wp:docPr id="2" name="Text Box 2"/>
                <wp:cNvGraphicFramePr/>
                <a:graphic xmlns:a="http://schemas.openxmlformats.org/drawingml/2006/main">
                  <a:graphicData uri="http://schemas.microsoft.com/office/word/2010/wordprocessingShape">
                    <wps:wsp>
                      <wps:cNvSpPr txBox="1"/>
                      <wps:spPr>
                        <a:xfrm>
                          <a:off x="0" y="0"/>
                          <a:ext cx="6858635" cy="1374140"/>
                        </a:xfrm>
                        <a:prstGeom prst="rect">
                          <a:avLst/>
                        </a:prstGeom>
                        <a:noFill/>
                        <a:ln w="317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AA4D43" w14:textId="5A28EAD7" w:rsidR="00747963" w:rsidRPr="00DD636D" w:rsidRDefault="00747963" w:rsidP="00CB5414">
                            <w:pPr>
                              <w:spacing w:after="0" w:line="240" w:lineRule="auto"/>
                              <w:rPr>
                                <w:sz w:val="36"/>
                                <w:szCs w:val="36"/>
                              </w:rPr>
                            </w:pPr>
                            <w:r w:rsidRPr="00DD636D">
                              <w:rPr>
                                <w:sz w:val="36"/>
                                <w:szCs w:val="36"/>
                              </w:rPr>
                              <w:t>Concert in the Locks</w:t>
                            </w:r>
                          </w:p>
                          <w:p w14:paraId="1FDB2E58" w14:textId="77777777" w:rsidR="00C25C3D" w:rsidRDefault="007E0FB0" w:rsidP="00CB5414">
                            <w:pPr>
                              <w:spacing w:after="0" w:line="240" w:lineRule="auto"/>
                              <w:rPr>
                                <w:sz w:val="32"/>
                                <w:szCs w:val="32"/>
                              </w:rPr>
                            </w:pPr>
                            <w:r w:rsidRPr="00DD636D">
                              <w:rPr>
                                <w:sz w:val="32"/>
                                <w:szCs w:val="32"/>
                              </w:rPr>
                              <w:t>Join us on Saturday, August 19</w:t>
                            </w:r>
                            <w:r w:rsidRPr="00DD636D">
                              <w:rPr>
                                <w:sz w:val="32"/>
                                <w:szCs w:val="32"/>
                                <w:vertAlign w:val="superscript"/>
                              </w:rPr>
                              <w:t>th</w:t>
                            </w:r>
                            <w:r w:rsidRPr="00DD636D">
                              <w:rPr>
                                <w:sz w:val="32"/>
                                <w:szCs w:val="32"/>
                              </w:rPr>
                              <w:t xml:space="preserve">, for our </w:t>
                            </w:r>
                          </w:p>
                          <w:p w14:paraId="738EE1B3" w14:textId="77777777" w:rsidR="00C25C3D" w:rsidRDefault="007E0FB0" w:rsidP="00CB5414">
                            <w:pPr>
                              <w:spacing w:after="0" w:line="240" w:lineRule="auto"/>
                              <w:rPr>
                                <w:sz w:val="32"/>
                                <w:szCs w:val="32"/>
                              </w:rPr>
                            </w:pPr>
                            <w:r w:rsidRPr="00DD636D">
                              <w:rPr>
                                <w:sz w:val="32"/>
                                <w:szCs w:val="32"/>
                              </w:rPr>
                              <w:t xml:space="preserve">second </w:t>
                            </w:r>
                            <w:r w:rsidR="00640C39" w:rsidRPr="00DD636D">
                              <w:rPr>
                                <w:sz w:val="32"/>
                                <w:szCs w:val="32"/>
                              </w:rPr>
                              <w:t xml:space="preserve">concert in the locks. Bring </w:t>
                            </w:r>
                            <w:r w:rsidR="0013042D" w:rsidRPr="00DD636D">
                              <w:rPr>
                                <w:sz w:val="32"/>
                                <w:szCs w:val="32"/>
                              </w:rPr>
                              <w:t xml:space="preserve">a lunch or </w:t>
                            </w:r>
                          </w:p>
                          <w:p w14:paraId="1CF72D45" w14:textId="77777777" w:rsidR="00194A6E" w:rsidRDefault="0013042D" w:rsidP="00CB5414">
                            <w:pPr>
                              <w:spacing w:after="0" w:line="240" w:lineRule="auto"/>
                              <w:rPr>
                                <w:sz w:val="32"/>
                                <w:szCs w:val="32"/>
                              </w:rPr>
                            </w:pPr>
                            <w:r w:rsidRPr="00DD636D">
                              <w:rPr>
                                <w:sz w:val="32"/>
                                <w:szCs w:val="32"/>
                              </w:rPr>
                              <w:t xml:space="preserve">snack </w:t>
                            </w:r>
                            <w:r w:rsidR="00640C39" w:rsidRPr="00DD636D">
                              <w:rPr>
                                <w:sz w:val="32"/>
                                <w:szCs w:val="32"/>
                              </w:rPr>
                              <w:t>and come listen to</w:t>
                            </w:r>
                            <w:r w:rsidR="004C6E3E" w:rsidRPr="00DD636D">
                              <w:rPr>
                                <w:sz w:val="32"/>
                                <w:szCs w:val="32"/>
                              </w:rPr>
                              <w:t xml:space="preserve"> the Microsoft Jumpin’ </w:t>
                            </w:r>
                          </w:p>
                          <w:p w14:paraId="17C576CB" w14:textId="51905F32" w:rsidR="007E0FB0" w:rsidRPr="00DD636D" w:rsidRDefault="004C6E3E" w:rsidP="00CB5414">
                            <w:pPr>
                              <w:spacing w:after="0" w:line="240" w:lineRule="auto"/>
                              <w:rPr>
                                <w:sz w:val="32"/>
                                <w:szCs w:val="32"/>
                              </w:rPr>
                            </w:pPr>
                            <w:r w:rsidRPr="00DD636D">
                              <w:rPr>
                                <w:sz w:val="32"/>
                                <w:szCs w:val="32"/>
                              </w:rPr>
                              <w:t xml:space="preserve">Jive Orchestra at 2 pm. </w:t>
                            </w:r>
                            <w:r w:rsidR="00640C39" w:rsidRPr="00DD636D">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1214" id="Text Box 2" o:spid="_x0000_s1037" type="#_x0000_t202" style="position:absolute;margin-left:-139.9pt;margin-top:41.9pt;width:540.05pt;height:108.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" filled="f" strokeweight="2.5pt">
                <v:textbox>
                  <w:txbxContent>
                    <w:p w14:paraId="78AA4D43" w14:textId="5A28EAD7" w:rsidR="00747963" w:rsidRPr="00DD636D" w:rsidRDefault="00747963" w:rsidP="00CB5414">
                      <w:pPr>
                        <w:spacing w:after="0" w:line="240" w:lineRule="auto"/>
                        <w:rPr>
                          <w:sz w:val="36"/>
                          <w:szCs w:val="36"/>
                        </w:rPr>
                      </w:pPr>
                      <w:r w:rsidRPr="00DD636D">
                        <w:rPr>
                          <w:sz w:val="36"/>
                          <w:szCs w:val="36"/>
                        </w:rPr>
                        <w:t>Concert in the Locks</w:t>
                      </w:r>
                    </w:p>
                    <w:p w14:paraId="1FDB2E58" w14:textId="77777777" w:rsidR="00C25C3D" w:rsidRDefault="007E0FB0" w:rsidP="00CB5414">
                      <w:pPr>
                        <w:spacing w:after="0" w:line="240" w:lineRule="auto"/>
                        <w:rPr>
                          <w:sz w:val="32"/>
                          <w:szCs w:val="32"/>
                        </w:rPr>
                      </w:pPr>
                      <w:r w:rsidRPr="00DD636D">
                        <w:rPr>
                          <w:sz w:val="32"/>
                          <w:szCs w:val="32"/>
                        </w:rPr>
                        <w:t>Join us on Saturday, August 19</w:t>
                      </w:r>
                      <w:r w:rsidRPr="00DD636D">
                        <w:rPr>
                          <w:sz w:val="32"/>
                          <w:szCs w:val="32"/>
                          <w:vertAlign w:val="superscript"/>
                        </w:rPr>
                        <w:t>th</w:t>
                      </w:r>
                      <w:r w:rsidRPr="00DD636D">
                        <w:rPr>
                          <w:sz w:val="32"/>
                          <w:szCs w:val="32"/>
                        </w:rPr>
                        <w:t xml:space="preserve">, for our </w:t>
                      </w:r>
                    </w:p>
                    <w:p w14:paraId="738EE1B3" w14:textId="77777777" w:rsidR="00C25C3D" w:rsidRDefault="007E0FB0" w:rsidP="00CB5414">
                      <w:pPr>
                        <w:spacing w:after="0" w:line="240" w:lineRule="auto"/>
                        <w:rPr>
                          <w:sz w:val="32"/>
                          <w:szCs w:val="32"/>
                        </w:rPr>
                      </w:pPr>
                      <w:r w:rsidRPr="00DD636D">
                        <w:rPr>
                          <w:sz w:val="32"/>
                          <w:szCs w:val="32"/>
                        </w:rPr>
                        <w:t xml:space="preserve">second </w:t>
                      </w:r>
                      <w:r w:rsidR="00640C39" w:rsidRPr="00DD636D">
                        <w:rPr>
                          <w:sz w:val="32"/>
                          <w:szCs w:val="32"/>
                        </w:rPr>
                        <w:t xml:space="preserve">concert in the locks. Bring </w:t>
                      </w:r>
                      <w:r w:rsidR="0013042D" w:rsidRPr="00DD636D">
                        <w:rPr>
                          <w:sz w:val="32"/>
                          <w:szCs w:val="32"/>
                        </w:rPr>
                        <w:t xml:space="preserve">a lunch or </w:t>
                      </w:r>
                    </w:p>
                    <w:p w14:paraId="1CF72D45" w14:textId="77777777" w:rsidR="00194A6E" w:rsidRDefault="0013042D" w:rsidP="00CB5414">
                      <w:pPr>
                        <w:spacing w:after="0" w:line="240" w:lineRule="auto"/>
                        <w:rPr>
                          <w:sz w:val="32"/>
                          <w:szCs w:val="32"/>
                        </w:rPr>
                      </w:pPr>
                      <w:r w:rsidRPr="00DD636D">
                        <w:rPr>
                          <w:sz w:val="32"/>
                          <w:szCs w:val="32"/>
                        </w:rPr>
                        <w:t xml:space="preserve">snack </w:t>
                      </w:r>
                      <w:r w:rsidR="00640C39" w:rsidRPr="00DD636D">
                        <w:rPr>
                          <w:sz w:val="32"/>
                          <w:szCs w:val="32"/>
                        </w:rPr>
                        <w:t>and come listen to</w:t>
                      </w:r>
                      <w:r w:rsidR="004C6E3E" w:rsidRPr="00DD636D">
                        <w:rPr>
                          <w:sz w:val="32"/>
                          <w:szCs w:val="32"/>
                        </w:rPr>
                        <w:t xml:space="preserve"> the Microsoft Jumpin’ </w:t>
                      </w:r>
                    </w:p>
                    <w:p w14:paraId="17C576CB" w14:textId="51905F32" w:rsidR="007E0FB0" w:rsidRPr="00DD636D" w:rsidRDefault="004C6E3E" w:rsidP="00CB5414">
                      <w:pPr>
                        <w:spacing w:after="0" w:line="240" w:lineRule="auto"/>
                        <w:rPr>
                          <w:sz w:val="32"/>
                          <w:szCs w:val="32"/>
                        </w:rPr>
                      </w:pPr>
                      <w:r w:rsidRPr="00DD636D">
                        <w:rPr>
                          <w:sz w:val="32"/>
                          <w:szCs w:val="32"/>
                        </w:rPr>
                        <w:t xml:space="preserve">Jive Orchestra at 2 pm. </w:t>
                      </w:r>
                      <w:r w:rsidR="00640C39" w:rsidRPr="00DD636D">
                        <w:rPr>
                          <w:sz w:val="32"/>
                          <w:szCs w:val="32"/>
                        </w:rPr>
                        <w:t xml:space="preserve"> </w:t>
                      </w:r>
                    </w:p>
                  </w:txbxContent>
                </v:textbox>
                <w10:wrap type="square"/>
              </v:shape>
            </w:pict>
          </mc:Fallback>
        </mc:AlternateContent>
      </w:r>
    </w:p>
    <w:p w14:paraId="3C4AD232" w14:textId="30862A3F" w:rsidR="004832E3" w:rsidRDefault="007C19E1">
      <w:r>
        <w:rPr>
          <w:noProof/>
          <w:lang w:eastAsia="en-US"/>
        </w:rPr>
        <mc:AlternateContent>
          <mc:Choice Requires="wps">
            <w:drawing>
              <wp:anchor distT="0" distB="0" distL="114300" distR="114300" simplePos="0" relativeHeight="251633664" behindDoc="0" locked="0" layoutInCell="1" allowOverlap="1" wp14:anchorId="41F45783" wp14:editId="3D65AF71">
                <wp:simplePos x="0" y="0"/>
                <wp:positionH relativeFrom="column">
                  <wp:posOffset>-1777365</wp:posOffset>
                </wp:positionH>
                <wp:positionV relativeFrom="paragraph">
                  <wp:posOffset>53340</wp:posOffset>
                </wp:positionV>
                <wp:extent cx="6629400" cy="3698240"/>
                <wp:effectExtent l="25400" t="25400" r="25400" b="35560"/>
                <wp:wrapTight wrapText="bothSides">
                  <wp:wrapPolygon edited="0">
                    <wp:start x="0" y="-148"/>
                    <wp:lineTo x="-83" y="445"/>
                    <wp:lineTo x="-83" y="2225"/>
                    <wp:lineTo x="10759" y="2225"/>
                    <wp:lineTo x="10676" y="21214"/>
                    <wp:lineTo x="-83" y="21214"/>
                    <wp:lineTo x="-83" y="21659"/>
                    <wp:lineTo x="21600" y="21659"/>
                    <wp:lineTo x="21600" y="21214"/>
                    <wp:lineTo x="10759" y="21214"/>
                    <wp:lineTo x="21600" y="21066"/>
                    <wp:lineTo x="21600" y="18841"/>
                    <wp:lineTo x="10759" y="18841"/>
                    <wp:lineTo x="21600" y="18692"/>
                    <wp:lineTo x="21600" y="16467"/>
                    <wp:lineTo x="10759" y="16467"/>
                    <wp:lineTo x="21600" y="16319"/>
                    <wp:lineTo x="21600" y="14093"/>
                    <wp:lineTo x="10759" y="14093"/>
                    <wp:lineTo x="21600" y="13945"/>
                    <wp:lineTo x="21600" y="11720"/>
                    <wp:lineTo x="10759" y="11720"/>
                    <wp:lineTo x="21600" y="11571"/>
                    <wp:lineTo x="21600" y="9346"/>
                    <wp:lineTo x="10759" y="9346"/>
                    <wp:lineTo x="21600" y="9198"/>
                    <wp:lineTo x="21600" y="6973"/>
                    <wp:lineTo x="10759" y="6973"/>
                    <wp:lineTo x="21600" y="6824"/>
                    <wp:lineTo x="21600" y="4599"/>
                    <wp:lineTo x="10759" y="4599"/>
                    <wp:lineTo x="21600" y="4451"/>
                    <wp:lineTo x="21600" y="2225"/>
                    <wp:lineTo x="20607" y="2225"/>
                    <wp:lineTo x="21600" y="2077"/>
                    <wp:lineTo x="21600" y="-148"/>
                    <wp:lineTo x="0" y="-148"/>
                  </wp:wrapPolygon>
                </wp:wrapTight>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698240"/>
                        </a:xfrm>
                        <a:prstGeom prst="rect">
                          <a:avLst/>
                        </a:prstGeom>
                        <a:noFill/>
                        <a:ln w="47625" cmpd="dbl">
                          <a:solidFill>
                            <a:sysClr val="windowText" lastClr="000000"/>
                          </a:solidFill>
                          <a:prstDash val="sysDot"/>
                        </a:ln>
                        <a:effectLst/>
                      </wps:spPr>
                      <wps:txbx>
                        <w:txbxContent>
                          <w:p w14:paraId="52927102" w14:textId="4CF47907" w:rsidR="007C19E1" w:rsidRDefault="007C19E1" w:rsidP="0005698D">
                            <w:pPr>
                              <w:spacing w:after="0" w:line="240" w:lineRule="auto"/>
                              <w:jc w:val="center"/>
                              <w:rPr>
                                <w:rFonts w:ascii="American Typewriter" w:hAnsi="American Typewriter" w:cs="Arial"/>
                                <w:b/>
                                <w:color w:val="222222"/>
                                <w:sz w:val="36"/>
                                <w:szCs w:val="36"/>
                                <w:lang w:eastAsia="en-US"/>
                              </w:rPr>
                            </w:pPr>
                            <w:r w:rsidRPr="0005698D">
                              <w:rPr>
                                <w:rFonts w:ascii="American Typewriter" w:hAnsi="American Typewriter" w:cs="Arial"/>
                                <w:b/>
                                <w:color w:val="222222"/>
                                <w:sz w:val="36"/>
                                <w:szCs w:val="36"/>
                                <w:lang w:eastAsia="en-US"/>
                              </w:rPr>
                              <w:t>Climbing Mount Olympus</w:t>
                            </w:r>
                          </w:p>
                          <w:p w14:paraId="59D3D024" w14:textId="77777777" w:rsidR="0005698D" w:rsidRPr="0005698D" w:rsidRDefault="0005698D" w:rsidP="0005698D">
                            <w:pPr>
                              <w:spacing w:after="0" w:line="240" w:lineRule="auto"/>
                              <w:jc w:val="center"/>
                              <w:rPr>
                                <w:rFonts w:ascii="American Typewriter" w:hAnsi="American Typewriter" w:cs="Arial"/>
                                <w:b/>
                                <w:color w:val="222222"/>
                                <w:sz w:val="36"/>
                                <w:szCs w:val="36"/>
                                <w:lang w:eastAsia="en-US"/>
                              </w:rPr>
                            </w:pPr>
                          </w:p>
                          <w:p w14:paraId="570643F9" w14:textId="77777777" w:rsidR="007C19E1" w:rsidRPr="0005698D" w:rsidRDefault="007C19E1" w:rsidP="007C19E1">
                            <w:pPr>
                              <w:spacing w:after="0" w:line="240" w:lineRule="auto"/>
                              <w:rPr>
                                <w:rFonts w:ascii="American Typewriter" w:hAnsi="American Typewriter" w:cs="Arial"/>
                                <w:color w:val="222222"/>
                                <w:sz w:val="26"/>
                                <w:szCs w:val="26"/>
                                <w:lang w:eastAsia="en-US"/>
                              </w:rPr>
                            </w:pPr>
                            <w:r w:rsidRPr="0005698D">
                              <w:rPr>
                                <w:rFonts w:ascii="American Typewriter" w:hAnsi="American Typewriter" w:cs="Arial"/>
                                <w:color w:val="222222"/>
                                <w:sz w:val="26"/>
                                <w:szCs w:val="26"/>
                                <w:lang w:eastAsia="en-US"/>
                              </w:rPr>
                              <w:t>After two other attempts in the last five years, I finally managed to summit Mount Olympus earlier this summer. Ballard climbing friends joined Trisha and me for the five-day adventure. Just to reach basecamp, is a two-day backpack up the Hoh River Valley, including climbing a two hundred-foot-long wire and wood rung ladder dangling against the steep side of a ravine. On summit day Trisha hiked to the spectacular Blue Glacier, while I climbed with our guide and my buddy. It took 14.5 hours including the last few hundred feet of vertical pitch, but at the end of the day we stood on the summit and below us were the uncountable peaks and icy glaciers of Olympic National Park. I was elated. It was a difficult journey, one that tested me sorely. No epiphany to report, but I do understand why God chose a mountain top for the meeting of earth and heaven during the transfiguration. It’s said that when you climb you see, but when you descend and can no longer see, at least you have still known.</w:t>
                            </w:r>
                          </w:p>
                          <w:p w14:paraId="266A9707" w14:textId="77777777" w:rsidR="007C19E1" w:rsidRPr="00C23A21" w:rsidRDefault="007C19E1" w:rsidP="007C19E1">
                            <w:pPr>
                              <w:spacing w:after="0" w:line="240" w:lineRule="auto"/>
                              <w:rPr>
                                <w:rFonts w:ascii="American Typewriter" w:hAnsi="American Typewriter" w:cs="Arial"/>
                                <w:color w:val="222222"/>
                                <w:sz w:val="28"/>
                                <w:szCs w:val="28"/>
                                <w:lang w:eastAsia="en-US"/>
                              </w:rPr>
                            </w:pPr>
                            <w:r w:rsidRPr="00C23A21">
                              <w:rPr>
                                <w:rFonts w:ascii="American Typewriter" w:hAnsi="American Typewriter" w:cs="Arial"/>
                                <w:color w:val="222222"/>
                                <w:sz w:val="28"/>
                                <w:szCs w:val="28"/>
                                <w:lang w:eastAsia="en-US"/>
                              </w:rPr>
                              <w:t> </w:t>
                            </w:r>
                          </w:p>
                          <w:p w14:paraId="6230ACC6" w14:textId="77777777" w:rsidR="007C19E1" w:rsidRPr="00C23A21" w:rsidRDefault="007C19E1" w:rsidP="00C23A21">
                            <w:pPr>
                              <w:spacing w:after="0" w:line="240" w:lineRule="auto"/>
                              <w:jc w:val="right"/>
                              <w:rPr>
                                <w:rFonts w:ascii="American Typewriter" w:hAnsi="American Typewriter" w:cs="Arial"/>
                                <w:color w:val="222222"/>
                                <w:sz w:val="28"/>
                                <w:szCs w:val="28"/>
                                <w:lang w:eastAsia="en-US"/>
                              </w:rPr>
                            </w:pPr>
                            <w:r w:rsidRPr="00C23A21">
                              <w:rPr>
                                <w:rFonts w:ascii="American Typewriter" w:hAnsi="American Typewriter" w:cs="Arial"/>
                                <w:color w:val="222222"/>
                                <w:sz w:val="28"/>
                                <w:szCs w:val="28"/>
                                <w:lang w:eastAsia="en-US"/>
                              </w:rPr>
                              <w:t>Bret Wirta</w:t>
                            </w:r>
                          </w:p>
                          <w:p w14:paraId="7A5C4E18" w14:textId="77777777" w:rsidR="004E7A8E" w:rsidRDefault="004E7A8E">
                            <w:pPr>
                              <w:rPr>
                                <w:rFonts w:ascii="Arial" w:hAnsi="Arial" w:cs="Arial"/>
                                <w:color w:val="auto"/>
                                <w:sz w:val="28"/>
                                <w:szCs w:val="28"/>
                                <w:lang w:eastAsia="en-US"/>
                              </w:rPr>
                            </w:pPr>
                          </w:p>
                          <w:p w14:paraId="422CFA89" w14:textId="77777777" w:rsidR="004E7A8E" w:rsidRPr="00B36DA3" w:rsidRDefault="004E7A8E">
                            <w:pPr>
                              <w:rPr>
                                <w:rFonts w:ascii="Arial" w:hAnsi="Arial" w:cs="Arial"/>
                                <w:color w:val="auto"/>
                                <w:sz w:val="28"/>
                                <w:szCs w:val="28"/>
                                <w:lang w:eastAsia="en-US"/>
                              </w:rPr>
                            </w:pPr>
                          </w:p>
                          <w:p w14:paraId="52943182" w14:textId="77777777" w:rsidR="005D3199" w:rsidRPr="00B36DA3" w:rsidRDefault="005D3199">
                            <w:pPr>
                              <w:rPr>
                                <w:rFonts w:ascii="Arial" w:hAnsi="Arial" w:cs="Arial"/>
                                <w:color w:val="auto"/>
                                <w:sz w:val="28"/>
                                <w:szCs w:val="28"/>
                                <w:lang w:eastAsia="en-US"/>
                              </w:rPr>
                            </w:pPr>
                          </w:p>
                          <w:p w14:paraId="1A3C3CF8" w14:textId="77777777" w:rsidR="00F45371" w:rsidRDefault="00F45371">
                            <w:pPr>
                              <w:rPr>
                                <w:rFonts w:ascii="Arial" w:hAnsi="Arial" w:cs="Arial"/>
                                <w:color w:val="auto"/>
                                <w:sz w:val="28"/>
                                <w:szCs w:val="28"/>
                                <w:lang w:eastAsia="en-US"/>
                              </w:rPr>
                            </w:pPr>
                          </w:p>
                          <w:p w14:paraId="13FBA96C" w14:textId="77777777" w:rsidR="00F45371" w:rsidRDefault="00F45371">
                            <w:pPr>
                              <w:rPr>
                                <w:rFonts w:ascii="Arial" w:hAnsi="Arial" w:cs="Arial"/>
                                <w:color w:val="auto"/>
                                <w:sz w:val="28"/>
                                <w:szCs w:val="28"/>
                                <w:lang w:eastAsia="en-US"/>
                              </w:rPr>
                            </w:pPr>
                          </w:p>
                          <w:p w14:paraId="389F57F8" w14:textId="77777777" w:rsidR="00F45371" w:rsidRDefault="00F45371">
                            <w:pPr>
                              <w:rPr>
                                <w:rFonts w:ascii="Arial" w:hAnsi="Arial" w:cs="Arial"/>
                                <w:color w:val="auto"/>
                                <w:sz w:val="28"/>
                                <w:szCs w:val="28"/>
                                <w:lang w:eastAsia="en-US"/>
                              </w:rPr>
                            </w:pPr>
                          </w:p>
                          <w:p w14:paraId="53FEA6B9" w14:textId="77777777" w:rsidR="00F45371" w:rsidRDefault="00F45371">
                            <w:pPr>
                              <w:rPr>
                                <w:rFonts w:ascii="Arial" w:hAnsi="Arial" w:cs="Arial"/>
                                <w:color w:val="auto"/>
                                <w:sz w:val="28"/>
                                <w:szCs w:val="28"/>
                                <w:lang w:eastAsia="en-US"/>
                              </w:rPr>
                            </w:pPr>
                          </w:p>
                          <w:p w14:paraId="6B4EFB0B" w14:textId="77777777" w:rsidR="00F45371" w:rsidRDefault="00F45371">
                            <w:pPr>
                              <w:rPr>
                                <w:rFonts w:ascii="Arial" w:hAnsi="Arial" w:cs="Arial"/>
                                <w:color w:val="auto"/>
                                <w:sz w:val="28"/>
                                <w:szCs w:val="28"/>
                                <w:lang w:eastAsia="en-US"/>
                              </w:rPr>
                            </w:pPr>
                          </w:p>
                          <w:p w14:paraId="5001CE28" w14:textId="77777777" w:rsidR="00F45371" w:rsidRDefault="00F45371">
                            <w:pPr>
                              <w:rPr>
                                <w:rFonts w:ascii="Arial" w:hAnsi="Arial" w:cs="Arial"/>
                                <w:color w:val="auto"/>
                                <w:sz w:val="28"/>
                                <w:szCs w:val="28"/>
                                <w:lang w:eastAsia="en-US"/>
                              </w:rPr>
                            </w:pPr>
                          </w:p>
                          <w:p w14:paraId="704EA36E" w14:textId="77777777" w:rsidR="004832E3" w:rsidRDefault="004832E3" w:rsidP="004832E3">
                            <w:pPr>
                              <w:jc w:val="center"/>
                              <w:rPr>
                                <w:rFonts w:ascii="Arial" w:hAnsi="Arial" w:cs="Arial"/>
                                <w:color w:val="auto"/>
                                <w:sz w:val="28"/>
                                <w:szCs w:val="28"/>
                                <w:lang w:eastAsia="en-US"/>
                              </w:rPr>
                            </w:pPr>
                          </w:p>
                          <w:p w14:paraId="13E09711" w14:textId="77777777" w:rsidR="004832E3" w:rsidRDefault="004832E3" w:rsidP="004832E3">
                            <w:pPr>
                              <w:jc w:val="center"/>
                              <w:rPr>
                                <w:rFonts w:ascii="Arial" w:hAnsi="Arial" w:cs="Arial"/>
                                <w:color w:val="auto"/>
                                <w:sz w:val="28"/>
                                <w:szCs w:val="28"/>
                                <w:lang w:eastAsia="en-US"/>
                              </w:rPr>
                            </w:pPr>
                          </w:p>
                          <w:p w14:paraId="2A10346E" w14:textId="77777777" w:rsidR="005D3199" w:rsidRPr="00C60B5B" w:rsidRDefault="005D3199" w:rsidP="009069BF">
                            <w:pPr>
                              <w:jc w:val="center"/>
                              <w:rPr>
                                <w:rFonts w:ascii="Arial" w:hAnsi="Arial" w:cs="Arial"/>
                                <w:b/>
                                <w:color w:val="auto"/>
                                <w:lang w:eastAsia="en-US"/>
                              </w:rPr>
                            </w:pPr>
                            <w:r w:rsidRPr="00C60B5B">
                              <w:rPr>
                                <w:rFonts w:ascii="Arial" w:hAnsi="Arial" w:cs="Arial"/>
                                <w:b/>
                                <w:color w:val="auto"/>
                                <w:lang w:eastAsia="en-US"/>
                              </w:rPr>
                              <w:t>Congrats to our 2017 Confirmands for taking this step in their faith journeys!</w:t>
                            </w:r>
                          </w:p>
                          <w:p w14:paraId="4AB81DDA" w14:textId="77777777" w:rsidR="005D73B5" w:rsidRPr="00C60B5B" w:rsidRDefault="009069BF" w:rsidP="00C60B5B">
                            <w:pPr>
                              <w:jc w:val="center"/>
                              <w:rPr>
                                <w:rFonts w:ascii="Arial" w:hAnsi="Arial" w:cs="Arial"/>
                                <w:color w:val="auto"/>
                                <w:lang w:eastAsia="en-US"/>
                              </w:rPr>
                            </w:pPr>
                            <w:r w:rsidRPr="00C60B5B">
                              <w:rPr>
                                <w:rFonts w:ascii="Arial" w:hAnsi="Arial" w:cs="Arial"/>
                                <w:color w:val="auto"/>
                                <w:lang w:eastAsia="en-US"/>
                              </w:rPr>
                              <w:t>(Pictured from left to right: Lydia Rice, Abbie Knapp, Karina Hammer, Delaney Hammer, Erika Carlson, Ellie Knapp, Scout Brown, and Andy Voyles)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5783" id="Text Box 17" o:spid="_x0000_s1038" type="#_x0000_t202" style="position:absolute;margin-left:-139.95pt;margin-top:4.2pt;width:522pt;height:29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" filled="f" strokecolor="windowText" strokeweight="3.75pt">
                <v:stroke dashstyle="1 1" linestyle="thinThin"/>
                <v:path arrowok="t"/>
                <v:textbox>
                  <w:txbxContent>
                    <w:p w14:paraId="52927102" w14:textId="4CF47907" w:rsidR="007C19E1" w:rsidRDefault="007C19E1" w:rsidP="0005698D">
                      <w:pPr>
                        <w:spacing w:after="0" w:line="240" w:lineRule="auto"/>
                        <w:jc w:val="center"/>
                        <w:rPr>
                          <w:rFonts w:ascii="American Typewriter" w:hAnsi="American Typewriter" w:cs="Arial"/>
                          <w:b/>
                          <w:color w:val="222222"/>
                          <w:sz w:val="36"/>
                          <w:szCs w:val="36"/>
                          <w:lang w:eastAsia="en-US"/>
                        </w:rPr>
                      </w:pPr>
                      <w:r w:rsidRPr="0005698D">
                        <w:rPr>
                          <w:rFonts w:ascii="American Typewriter" w:hAnsi="American Typewriter" w:cs="Arial"/>
                          <w:b/>
                          <w:color w:val="222222"/>
                          <w:sz w:val="36"/>
                          <w:szCs w:val="36"/>
                          <w:lang w:eastAsia="en-US"/>
                        </w:rPr>
                        <w:t>Climbing Mount Olympus</w:t>
                      </w:r>
                    </w:p>
                    <w:p w14:paraId="59D3D024" w14:textId="77777777" w:rsidR="0005698D" w:rsidRPr="0005698D" w:rsidRDefault="0005698D" w:rsidP="0005698D">
                      <w:pPr>
                        <w:spacing w:after="0" w:line="240" w:lineRule="auto"/>
                        <w:jc w:val="center"/>
                        <w:rPr>
                          <w:rFonts w:ascii="American Typewriter" w:hAnsi="American Typewriter" w:cs="Arial"/>
                          <w:b/>
                          <w:color w:val="222222"/>
                          <w:sz w:val="36"/>
                          <w:szCs w:val="36"/>
                          <w:lang w:eastAsia="en-US"/>
                        </w:rPr>
                      </w:pPr>
                    </w:p>
                    <w:p w14:paraId="570643F9" w14:textId="77777777" w:rsidR="007C19E1" w:rsidRPr="0005698D" w:rsidRDefault="007C19E1" w:rsidP="007C19E1">
                      <w:pPr>
                        <w:spacing w:after="0" w:line="240" w:lineRule="auto"/>
                        <w:rPr>
                          <w:rFonts w:ascii="American Typewriter" w:hAnsi="American Typewriter" w:cs="Arial"/>
                          <w:color w:val="222222"/>
                          <w:sz w:val="26"/>
                          <w:szCs w:val="26"/>
                          <w:lang w:eastAsia="en-US"/>
                        </w:rPr>
                      </w:pPr>
                      <w:r w:rsidRPr="0005698D">
                        <w:rPr>
                          <w:rFonts w:ascii="American Typewriter" w:hAnsi="American Typewriter" w:cs="Arial"/>
                          <w:color w:val="222222"/>
                          <w:sz w:val="26"/>
                          <w:szCs w:val="26"/>
                          <w:lang w:eastAsia="en-US"/>
                        </w:rPr>
                        <w:t>After two other attempts in the last five years, I finally managed to summit Mount Olympus earlier this summer. Ballard climbing friends joined Trisha and me for the five-day adventure. Just to reach basecamp, is a two-day backpack up the Hoh River Valley, including climbing a two hundred-foot-long wire and wood rung ladder dangling against the steep side of a ravine. On summit day Trisha hiked to the spectacular Blue Glacier, while I climbed with our guide and my buddy. It took 14.5 hours including the last few hundred feet of vertical pitch, but at the end of the day we stood on the summit and below us were the uncountable peaks and icy glaciers of Olympic National Park. I was elated. It was a difficult journey, one that tested me sorely. No epiphany to report, but I do understand why God chose a mountain top for the meeting of earth and heaven during the transfiguration. It’s said that when you climb you see, but when you descend and can no longer see, at least you have still known.</w:t>
                      </w:r>
                    </w:p>
                    <w:p w14:paraId="266A9707" w14:textId="77777777" w:rsidR="007C19E1" w:rsidRPr="00C23A21" w:rsidRDefault="007C19E1" w:rsidP="007C19E1">
                      <w:pPr>
                        <w:spacing w:after="0" w:line="240" w:lineRule="auto"/>
                        <w:rPr>
                          <w:rFonts w:ascii="American Typewriter" w:hAnsi="American Typewriter" w:cs="Arial"/>
                          <w:color w:val="222222"/>
                          <w:sz w:val="28"/>
                          <w:szCs w:val="28"/>
                          <w:lang w:eastAsia="en-US"/>
                        </w:rPr>
                      </w:pPr>
                      <w:r w:rsidRPr="00C23A21">
                        <w:rPr>
                          <w:rFonts w:ascii="American Typewriter" w:hAnsi="American Typewriter" w:cs="Arial"/>
                          <w:color w:val="222222"/>
                          <w:sz w:val="28"/>
                          <w:szCs w:val="28"/>
                          <w:lang w:eastAsia="en-US"/>
                        </w:rPr>
                        <w:t> </w:t>
                      </w:r>
                    </w:p>
                    <w:p w14:paraId="6230ACC6" w14:textId="77777777" w:rsidR="007C19E1" w:rsidRPr="00C23A21" w:rsidRDefault="007C19E1" w:rsidP="00C23A21">
                      <w:pPr>
                        <w:spacing w:after="0" w:line="240" w:lineRule="auto"/>
                        <w:jc w:val="right"/>
                        <w:rPr>
                          <w:rFonts w:ascii="American Typewriter" w:hAnsi="American Typewriter" w:cs="Arial"/>
                          <w:color w:val="222222"/>
                          <w:sz w:val="28"/>
                          <w:szCs w:val="28"/>
                          <w:lang w:eastAsia="en-US"/>
                        </w:rPr>
                      </w:pPr>
                      <w:r w:rsidRPr="00C23A21">
                        <w:rPr>
                          <w:rFonts w:ascii="American Typewriter" w:hAnsi="American Typewriter" w:cs="Arial"/>
                          <w:color w:val="222222"/>
                          <w:sz w:val="28"/>
                          <w:szCs w:val="28"/>
                          <w:lang w:eastAsia="en-US"/>
                        </w:rPr>
                        <w:t xml:space="preserve">Bret </w:t>
                      </w:r>
                      <w:proofErr w:type="spellStart"/>
                      <w:r w:rsidRPr="00C23A21">
                        <w:rPr>
                          <w:rFonts w:ascii="American Typewriter" w:hAnsi="American Typewriter" w:cs="Arial"/>
                          <w:color w:val="222222"/>
                          <w:sz w:val="28"/>
                          <w:szCs w:val="28"/>
                          <w:lang w:eastAsia="en-US"/>
                        </w:rPr>
                        <w:t>Wirta</w:t>
                      </w:r>
                      <w:proofErr w:type="spellEnd"/>
                    </w:p>
                    <w:p w14:paraId="7A5C4E18" w14:textId="77777777" w:rsidR="004E7A8E" w:rsidRDefault="004E7A8E">
                      <w:pPr>
                        <w:rPr>
                          <w:rFonts w:ascii="Arial" w:hAnsi="Arial" w:cs="Arial"/>
                          <w:color w:val="auto"/>
                          <w:sz w:val="28"/>
                          <w:szCs w:val="28"/>
                          <w:lang w:eastAsia="en-US"/>
                        </w:rPr>
                      </w:pPr>
                    </w:p>
                    <w:p w14:paraId="422CFA89" w14:textId="77777777" w:rsidR="004E7A8E" w:rsidRPr="00B36DA3" w:rsidRDefault="004E7A8E">
                      <w:pPr>
                        <w:rPr>
                          <w:rFonts w:ascii="Arial" w:hAnsi="Arial" w:cs="Arial"/>
                          <w:color w:val="auto"/>
                          <w:sz w:val="28"/>
                          <w:szCs w:val="28"/>
                          <w:lang w:eastAsia="en-US"/>
                        </w:rPr>
                      </w:pPr>
                    </w:p>
                    <w:p w14:paraId="52943182" w14:textId="77777777" w:rsidR="005D3199" w:rsidRPr="00B36DA3" w:rsidRDefault="005D3199">
                      <w:pPr>
                        <w:rPr>
                          <w:rFonts w:ascii="Arial" w:hAnsi="Arial" w:cs="Arial"/>
                          <w:color w:val="auto"/>
                          <w:sz w:val="28"/>
                          <w:szCs w:val="28"/>
                          <w:lang w:eastAsia="en-US"/>
                        </w:rPr>
                      </w:pPr>
                    </w:p>
                    <w:p w14:paraId="1A3C3CF8" w14:textId="77777777" w:rsidR="00F45371" w:rsidRDefault="00F45371">
                      <w:pPr>
                        <w:rPr>
                          <w:rFonts w:ascii="Arial" w:hAnsi="Arial" w:cs="Arial"/>
                          <w:color w:val="auto"/>
                          <w:sz w:val="28"/>
                          <w:szCs w:val="28"/>
                          <w:lang w:eastAsia="en-US"/>
                        </w:rPr>
                      </w:pPr>
                    </w:p>
                    <w:p w14:paraId="13FBA96C" w14:textId="77777777" w:rsidR="00F45371" w:rsidRDefault="00F45371">
                      <w:pPr>
                        <w:rPr>
                          <w:rFonts w:ascii="Arial" w:hAnsi="Arial" w:cs="Arial"/>
                          <w:color w:val="auto"/>
                          <w:sz w:val="28"/>
                          <w:szCs w:val="28"/>
                          <w:lang w:eastAsia="en-US"/>
                        </w:rPr>
                      </w:pPr>
                    </w:p>
                    <w:p w14:paraId="389F57F8" w14:textId="77777777" w:rsidR="00F45371" w:rsidRDefault="00F45371">
                      <w:pPr>
                        <w:rPr>
                          <w:rFonts w:ascii="Arial" w:hAnsi="Arial" w:cs="Arial"/>
                          <w:color w:val="auto"/>
                          <w:sz w:val="28"/>
                          <w:szCs w:val="28"/>
                          <w:lang w:eastAsia="en-US"/>
                        </w:rPr>
                      </w:pPr>
                    </w:p>
                    <w:p w14:paraId="53FEA6B9" w14:textId="77777777" w:rsidR="00F45371" w:rsidRDefault="00F45371">
                      <w:pPr>
                        <w:rPr>
                          <w:rFonts w:ascii="Arial" w:hAnsi="Arial" w:cs="Arial"/>
                          <w:color w:val="auto"/>
                          <w:sz w:val="28"/>
                          <w:szCs w:val="28"/>
                          <w:lang w:eastAsia="en-US"/>
                        </w:rPr>
                      </w:pPr>
                    </w:p>
                    <w:p w14:paraId="6B4EFB0B" w14:textId="77777777" w:rsidR="00F45371" w:rsidRDefault="00F45371">
                      <w:pPr>
                        <w:rPr>
                          <w:rFonts w:ascii="Arial" w:hAnsi="Arial" w:cs="Arial"/>
                          <w:color w:val="auto"/>
                          <w:sz w:val="28"/>
                          <w:szCs w:val="28"/>
                          <w:lang w:eastAsia="en-US"/>
                        </w:rPr>
                      </w:pPr>
                    </w:p>
                    <w:p w14:paraId="5001CE28" w14:textId="77777777" w:rsidR="00F45371" w:rsidRDefault="00F45371">
                      <w:pPr>
                        <w:rPr>
                          <w:rFonts w:ascii="Arial" w:hAnsi="Arial" w:cs="Arial"/>
                          <w:color w:val="auto"/>
                          <w:sz w:val="28"/>
                          <w:szCs w:val="28"/>
                          <w:lang w:eastAsia="en-US"/>
                        </w:rPr>
                      </w:pPr>
                    </w:p>
                    <w:p w14:paraId="704EA36E" w14:textId="77777777" w:rsidR="004832E3" w:rsidRDefault="004832E3" w:rsidP="004832E3">
                      <w:pPr>
                        <w:jc w:val="center"/>
                        <w:rPr>
                          <w:rFonts w:ascii="Arial" w:hAnsi="Arial" w:cs="Arial"/>
                          <w:color w:val="auto"/>
                          <w:sz w:val="28"/>
                          <w:szCs w:val="28"/>
                          <w:lang w:eastAsia="en-US"/>
                        </w:rPr>
                      </w:pPr>
                    </w:p>
                    <w:p w14:paraId="13E09711" w14:textId="77777777" w:rsidR="004832E3" w:rsidRDefault="004832E3" w:rsidP="004832E3">
                      <w:pPr>
                        <w:jc w:val="center"/>
                        <w:rPr>
                          <w:rFonts w:ascii="Arial" w:hAnsi="Arial" w:cs="Arial"/>
                          <w:color w:val="auto"/>
                          <w:sz w:val="28"/>
                          <w:szCs w:val="28"/>
                          <w:lang w:eastAsia="en-US"/>
                        </w:rPr>
                      </w:pPr>
                    </w:p>
                    <w:p w14:paraId="2A10346E" w14:textId="77777777" w:rsidR="005D3199" w:rsidRPr="00C60B5B" w:rsidRDefault="005D3199" w:rsidP="009069BF">
                      <w:pPr>
                        <w:jc w:val="center"/>
                        <w:rPr>
                          <w:rFonts w:ascii="Arial" w:hAnsi="Arial" w:cs="Arial"/>
                          <w:b/>
                          <w:color w:val="auto"/>
                          <w:lang w:eastAsia="en-US"/>
                        </w:rPr>
                      </w:pPr>
                      <w:r w:rsidRPr="00C60B5B">
                        <w:rPr>
                          <w:rFonts w:ascii="Arial" w:hAnsi="Arial" w:cs="Arial"/>
                          <w:b/>
                          <w:color w:val="auto"/>
                          <w:lang w:eastAsia="en-US"/>
                        </w:rPr>
                        <w:t>Congrats to our 2017 Confirmands for taking this step in their faith journeys!</w:t>
                      </w:r>
                    </w:p>
                    <w:p w14:paraId="4AB81DDA" w14:textId="77777777" w:rsidR="005D73B5" w:rsidRPr="00C60B5B" w:rsidRDefault="009069BF" w:rsidP="00C60B5B">
                      <w:pPr>
                        <w:jc w:val="center"/>
                        <w:rPr>
                          <w:rFonts w:ascii="Arial" w:hAnsi="Arial" w:cs="Arial"/>
                          <w:color w:val="auto"/>
                          <w:lang w:eastAsia="en-US"/>
                        </w:rPr>
                      </w:pPr>
                      <w:r w:rsidRPr="00C60B5B">
                        <w:rPr>
                          <w:rFonts w:ascii="Arial" w:hAnsi="Arial" w:cs="Arial"/>
                          <w:color w:val="auto"/>
                          <w:lang w:eastAsia="en-US"/>
                        </w:rPr>
                        <w:t xml:space="preserve">(Pictured from left to right: Lydia Rice, Abbie Knapp, Karina Hammer, Delaney Hammer, Erika Carlson, Ellie Knapp, Scout Brown, and Andy </w:t>
                      </w:r>
                      <w:proofErr w:type="spellStart"/>
                      <w:r w:rsidRPr="00C60B5B">
                        <w:rPr>
                          <w:rFonts w:ascii="Arial" w:hAnsi="Arial" w:cs="Arial"/>
                          <w:color w:val="auto"/>
                          <w:lang w:eastAsia="en-US"/>
                        </w:rPr>
                        <w:t>Voyles</w:t>
                      </w:r>
                      <w:proofErr w:type="spellEnd"/>
                      <w:r w:rsidRPr="00C60B5B">
                        <w:rPr>
                          <w:rFonts w:ascii="Arial" w:hAnsi="Arial" w:cs="Arial"/>
                          <w:color w:val="auto"/>
                          <w:lang w:eastAsia="en-US"/>
                        </w:rPr>
                        <w:t>)</w:t>
                      </w:r>
                    </w:p>
                  </w:txbxContent>
                </v:textbox>
                <w10:wrap type="tight"/>
              </v:shape>
            </w:pict>
          </mc:Fallback>
        </mc:AlternateContent>
      </w:r>
    </w:p>
    <w:p w14:paraId="16CA6B6C" w14:textId="41C64ADF" w:rsidR="004832E3" w:rsidRDefault="004832E3"/>
    <w:p w14:paraId="6E87BA84" w14:textId="1ADE9DAE" w:rsidR="004832E3" w:rsidRDefault="004832E3"/>
    <w:p w14:paraId="680B4134" w14:textId="3982107D" w:rsidR="004832E3" w:rsidRDefault="004832E3"/>
    <w:p w14:paraId="12D14D6C" w14:textId="67D19B08" w:rsidR="004832E3" w:rsidRDefault="004832E3"/>
    <w:p w14:paraId="0293E06F" w14:textId="45842F0E" w:rsidR="004832E3" w:rsidRDefault="004832E3"/>
    <w:p w14:paraId="7E15BEA3" w14:textId="12F54F3B" w:rsidR="003E0268" w:rsidRDefault="003E0268"/>
    <w:p w14:paraId="233F7BE3" w14:textId="0F2A2909" w:rsidR="003E0268" w:rsidRDefault="003E0268"/>
    <w:p w14:paraId="55808A02" w14:textId="0317CA35" w:rsidR="007341DB" w:rsidRDefault="007341DB"/>
    <w:p w14:paraId="26D943A7" w14:textId="0E669862" w:rsidR="00990D44" w:rsidRDefault="007C19E1" w:rsidP="000A1F3A">
      <w:pPr>
        <w:pStyle w:val="Heading1"/>
      </w:pPr>
      <w:r>
        <w:rPr>
          <w:noProof/>
          <w:lang w:eastAsia="en-US"/>
        </w:rPr>
        <w:drawing>
          <wp:anchor distT="0" distB="0" distL="114300" distR="114300" simplePos="0" relativeHeight="251781120" behindDoc="0" locked="0" layoutInCell="1" allowOverlap="1" wp14:anchorId="38CAE118" wp14:editId="7C1501EE">
            <wp:simplePos x="0" y="0"/>
            <wp:positionH relativeFrom="column">
              <wp:posOffset>-1776730</wp:posOffset>
            </wp:positionH>
            <wp:positionV relativeFrom="paragraph">
              <wp:posOffset>678815</wp:posOffset>
            </wp:positionV>
            <wp:extent cx="3456305" cy="1945640"/>
            <wp:effectExtent l="0" t="0" r="0" b="10160"/>
            <wp:wrapTight wrapText="bothSides">
              <wp:wrapPolygon edited="0">
                <wp:start x="0" y="0"/>
                <wp:lineTo x="0" y="21431"/>
                <wp:lineTo x="21429" y="21431"/>
                <wp:lineTo x="214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sh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6305" cy="1945640"/>
                    </a:xfrm>
                    <a:prstGeom prst="rect">
                      <a:avLst/>
                    </a:prstGeom>
                  </pic:spPr>
                </pic:pic>
              </a:graphicData>
            </a:graphic>
            <wp14:sizeRelH relativeFrom="page">
              <wp14:pctWidth>0</wp14:pctWidth>
            </wp14:sizeRelH>
            <wp14:sizeRelV relativeFrom="page">
              <wp14:pctHeight>0</wp14:pctHeight>
            </wp14:sizeRelV>
          </wp:anchor>
        </w:drawing>
      </w:r>
    </w:p>
    <w:p w14:paraId="78052B71" w14:textId="2B7934C4" w:rsidR="00990D44" w:rsidRDefault="007C19E1" w:rsidP="000A1F3A">
      <w:pPr>
        <w:pStyle w:val="Heading1"/>
      </w:pPr>
      <w:r>
        <w:rPr>
          <w:noProof/>
          <w:lang w:eastAsia="en-US"/>
        </w:rPr>
        <w:drawing>
          <wp:anchor distT="0" distB="0" distL="114300" distR="114300" simplePos="0" relativeHeight="251780096" behindDoc="0" locked="0" layoutInCell="1" allowOverlap="1" wp14:anchorId="37C7BF94" wp14:editId="248EE185">
            <wp:simplePos x="0" y="0"/>
            <wp:positionH relativeFrom="column">
              <wp:posOffset>1195070</wp:posOffset>
            </wp:positionH>
            <wp:positionV relativeFrom="paragraph">
              <wp:posOffset>1156335</wp:posOffset>
            </wp:positionV>
            <wp:extent cx="3886835" cy="2186305"/>
            <wp:effectExtent l="0" t="0" r="0" b="0"/>
            <wp:wrapTight wrapText="bothSides">
              <wp:wrapPolygon edited="0">
                <wp:start x="0" y="0"/>
                <wp:lineTo x="0" y="21330"/>
                <wp:lineTo x="21455" y="21330"/>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6835" cy="2186305"/>
                    </a:xfrm>
                    <a:prstGeom prst="rect">
                      <a:avLst/>
                    </a:prstGeom>
                  </pic:spPr>
                </pic:pic>
              </a:graphicData>
            </a:graphic>
            <wp14:sizeRelH relativeFrom="page">
              <wp14:pctWidth>0</wp14:pctWidth>
            </wp14:sizeRelH>
            <wp14:sizeRelV relativeFrom="page">
              <wp14:pctHeight>0</wp14:pctHeight>
            </wp14:sizeRelV>
          </wp:anchor>
        </w:drawing>
      </w:r>
    </w:p>
    <w:p w14:paraId="059D83A0" w14:textId="0A0D66C7" w:rsidR="00990D44" w:rsidRDefault="00990D44" w:rsidP="000A1F3A">
      <w:pPr>
        <w:pStyle w:val="Heading1"/>
      </w:pPr>
    </w:p>
    <w:p w14:paraId="5F2DE1ED" w14:textId="24D814BB" w:rsidR="007341DB" w:rsidRDefault="007341DB" w:rsidP="00365989">
      <w:pPr>
        <w:pStyle w:val="Heading1"/>
      </w:pPr>
    </w:p>
    <w:p w14:paraId="7E412533" w14:textId="15E9D182" w:rsidR="007341DB" w:rsidRDefault="00365989">
      <w:pPr>
        <w:pStyle w:val="ContactInfo"/>
      </w:pPr>
      <w:r>
        <w:rPr>
          <w:noProof/>
          <w:lang w:eastAsia="en-US"/>
        </w:rPr>
        <mc:AlternateContent>
          <mc:Choice Requires="wps">
            <w:drawing>
              <wp:anchor distT="0" distB="0" distL="114300" distR="114300" simplePos="0" relativeHeight="251783168" behindDoc="0" locked="0" layoutInCell="1" allowOverlap="1" wp14:anchorId="42E761FE" wp14:editId="7EBFA35F">
                <wp:simplePos x="0" y="0"/>
                <wp:positionH relativeFrom="column">
                  <wp:posOffset>-1776730</wp:posOffset>
                </wp:positionH>
                <wp:positionV relativeFrom="paragraph">
                  <wp:posOffset>300355</wp:posOffset>
                </wp:positionV>
                <wp:extent cx="6624320" cy="340360"/>
                <wp:effectExtent l="0" t="0" r="0" b="0"/>
                <wp:wrapTight wrapText="bothSides">
                  <wp:wrapPolygon edited="0">
                    <wp:start x="83" y="0"/>
                    <wp:lineTo x="83" y="19343"/>
                    <wp:lineTo x="21451" y="19343"/>
                    <wp:lineTo x="21451" y="0"/>
                    <wp:lineTo x="83"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320" cy="340360"/>
                        </a:xfrm>
                        <a:prstGeom prst="rect">
                          <a:avLst/>
                        </a:prstGeom>
                        <a:noFill/>
                        <a:ln>
                          <a:noFill/>
                        </a:ln>
                        <a:effectLst/>
                      </wps:spPr>
                      <wps:txbx>
                        <w:txbxContent>
                          <w:p w14:paraId="6F5CC291" w14:textId="44EA866A" w:rsidR="007C19E1" w:rsidRPr="007A2535" w:rsidRDefault="007C19E1">
                            <w:pPr>
                              <w:rPr>
                                <w:rFonts w:ascii="Arial" w:hAnsi="Arial" w:cs="Arial"/>
                                <w:b/>
                                <w:sz w:val="28"/>
                                <w:szCs w:val="28"/>
                              </w:rPr>
                            </w:pPr>
                            <w:r w:rsidRPr="007A2535">
                              <w:rPr>
                                <w:rFonts w:ascii="Arial" w:hAnsi="Arial" w:cs="Arial"/>
                                <w:b/>
                                <w:sz w:val="28"/>
                                <w:szCs w:val="28"/>
                              </w:rPr>
                              <w:t>L</w:t>
                            </w:r>
                            <w:r>
                              <w:rPr>
                                <w:rFonts w:ascii="Arial" w:hAnsi="Arial" w:cs="Arial"/>
                                <w:b/>
                                <w:sz w:val="28"/>
                                <w:szCs w:val="28"/>
                              </w:rPr>
                              <w:t>ECTIONARY FOR SUNDAYS IN 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E761FE" id="Text Box 14" o:spid="_x0000_s1039" type="#_x0000_t202" style="position:absolute;margin-left:-139.9pt;margin-top:23.65pt;width:521.6pt;height:26.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" filled="f" stroked="f">
                <v:path arrowok="t"/>
                <v:textbox>
                  <w:txbxContent>
                    <w:p w14:paraId="6F5CC291" w14:textId="44EA866A" w:rsidR="007C19E1" w:rsidRPr="007A2535" w:rsidRDefault="007C19E1">
                      <w:pPr>
                        <w:rPr>
                          <w:rFonts w:ascii="Arial" w:hAnsi="Arial" w:cs="Arial"/>
                          <w:b/>
                          <w:sz w:val="28"/>
                          <w:szCs w:val="28"/>
                        </w:rPr>
                      </w:pPr>
                      <w:r w:rsidRPr="007A2535">
                        <w:rPr>
                          <w:rFonts w:ascii="Arial" w:hAnsi="Arial" w:cs="Arial"/>
                          <w:b/>
                          <w:sz w:val="28"/>
                          <w:szCs w:val="28"/>
                        </w:rPr>
                        <w:t>L</w:t>
                      </w:r>
                      <w:r>
                        <w:rPr>
                          <w:rFonts w:ascii="Arial" w:hAnsi="Arial" w:cs="Arial"/>
                          <w:b/>
                          <w:sz w:val="28"/>
                          <w:szCs w:val="28"/>
                        </w:rPr>
                        <w:t>ECTIONARY FOR SUNDAYS IN AUGUST</w:t>
                      </w:r>
                    </w:p>
                  </w:txbxContent>
                </v:textbox>
                <w10:wrap type="tight"/>
              </v:shape>
            </w:pict>
          </mc:Fallback>
        </mc:AlternateContent>
      </w:r>
    </w:p>
    <w:tbl>
      <w:tblPr>
        <w:tblStyle w:val="TableGrid"/>
        <w:tblW w:w="0" w:type="auto"/>
        <w:tblInd w:w="-2696" w:type="dxa"/>
        <w:tblLook w:val="04A0" w:firstRow="1" w:lastRow="0" w:firstColumn="1" w:lastColumn="0" w:noHBand="0" w:noVBand="1"/>
      </w:tblPr>
      <w:tblGrid>
        <w:gridCol w:w="2627"/>
        <w:gridCol w:w="2627"/>
        <w:gridCol w:w="2631"/>
        <w:gridCol w:w="2631"/>
      </w:tblGrid>
      <w:tr w:rsidR="003C5A12" w:rsidRPr="003C5A12" w14:paraId="4981C160" w14:textId="77777777" w:rsidTr="003C5A12">
        <w:trPr>
          <w:trHeight w:val="429"/>
        </w:trPr>
        <w:tc>
          <w:tcPr>
            <w:tcW w:w="2627" w:type="dxa"/>
            <w:tcBorders>
              <w:top w:val="single" w:sz="4" w:space="0" w:color="auto"/>
              <w:left w:val="single" w:sz="4" w:space="0" w:color="auto"/>
              <w:bottom w:val="single" w:sz="4" w:space="0" w:color="auto"/>
              <w:right w:val="nil"/>
            </w:tcBorders>
          </w:tcPr>
          <w:p w14:paraId="7308F578" w14:textId="425A3AAA" w:rsidR="00365989" w:rsidRPr="003C5A12" w:rsidRDefault="00365989" w:rsidP="00FA495C">
            <w:pPr>
              <w:pStyle w:val="ContactInfo"/>
              <w:jc w:val="center"/>
              <w:rPr>
                <w:b/>
                <w:sz w:val="28"/>
                <w:szCs w:val="28"/>
              </w:rPr>
            </w:pPr>
            <w:r w:rsidRPr="003C5A12">
              <w:rPr>
                <w:b/>
                <w:sz w:val="28"/>
                <w:szCs w:val="28"/>
              </w:rPr>
              <w:t>August 6</w:t>
            </w:r>
          </w:p>
        </w:tc>
        <w:tc>
          <w:tcPr>
            <w:tcW w:w="2627" w:type="dxa"/>
            <w:tcBorders>
              <w:top w:val="single" w:sz="4" w:space="0" w:color="auto"/>
              <w:left w:val="nil"/>
              <w:bottom w:val="single" w:sz="4" w:space="0" w:color="auto"/>
              <w:right w:val="nil"/>
            </w:tcBorders>
          </w:tcPr>
          <w:p w14:paraId="39BDF7A0" w14:textId="1A8954D1" w:rsidR="00365989" w:rsidRPr="003C5A12" w:rsidRDefault="00365989" w:rsidP="00FA495C">
            <w:pPr>
              <w:pStyle w:val="ContactInfo"/>
              <w:jc w:val="center"/>
              <w:rPr>
                <w:b/>
                <w:sz w:val="28"/>
                <w:szCs w:val="28"/>
              </w:rPr>
            </w:pPr>
            <w:r w:rsidRPr="003C5A12">
              <w:rPr>
                <w:b/>
                <w:sz w:val="28"/>
                <w:szCs w:val="28"/>
              </w:rPr>
              <w:t>August 13</w:t>
            </w:r>
          </w:p>
        </w:tc>
        <w:tc>
          <w:tcPr>
            <w:tcW w:w="2631" w:type="dxa"/>
            <w:tcBorders>
              <w:top w:val="single" w:sz="4" w:space="0" w:color="auto"/>
              <w:left w:val="nil"/>
              <w:bottom w:val="single" w:sz="4" w:space="0" w:color="auto"/>
              <w:right w:val="nil"/>
            </w:tcBorders>
          </w:tcPr>
          <w:p w14:paraId="47D198DB" w14:textId="21878D3A" w:rsidR="00365989" w:rsidRPr="003C5A12" w:rsidRDefault="00365989" w:rsidP="00FA495C">
            <w:pPr>
              <w:pStyle w:val="ContactInfo"/>
              <w:jc w:val="center"/>
              <w:rPr>
                <w:b/>
                <w:sz w:val="28"/>
                <w:szCs w:val="28"/>
              </w:rPr>
            </w:pPr>
            <w:r w:rsidRPr="003C5A12">
              <w:rPr>
                <w:b/>
                <w:sz w:val="28"/>
                <w:szCs w:val="28"/>
              </w:rPr>
              <w:t>August 20</w:t>
            </w:r>
          </w:p>
        </w:tc>
        <w:tc>
          <w:tcPr>
            <w:tcW w:w="2631" w:type="dxa"/>
            <w:tcBorders>
              <w:top w:val="single" w:sz="4" w:space="0" w:color="auto"/>
              <w:left w:val="nil"/>
              <w:bottom w:val="single" w:sz="4" w:space="0" w:color="auto"/>
              <w:right w:val="single" w:sz="4" w:space="0" w:color="auto"/>
            </w:tcBorders>
          </w:tcPr>
          <w:p w14:paraId="4EE1DA55" w14:textId="43E5CCDD" w:rsidR="00365989" w:rsidRPr="003C5A12" w:rsidRDefault="00365989" w:rsidP="00FA495C">
            <w:pPr>
              <w:pStyle w:val="ContactInfo"/>
              <w:jc w:val="center"/>
              <w:rPr>
                <w:b/>
                <w:sz w:val="28"/>
                <w:szCs w:val="28"/>
              </w:rPr>
            </w:pPr>
            <w:r w:rsidRPr="003C5A12">
              <w:rPr>
                <w:b/>
                <w:sz w:val="28"/>
                <w:szCs w:val="28"/>
              </w:rPr>
              <w:t>August 27</w:t>
            </w:r>
          </w:p>
        </w:tc>
      </w:tr>
      <w:tr w:rsidR="00365989" w14:paraId="27D458FB" w14:textId="77777777" w:rsidTr="003C5A12">
        <w:trPr>
          <w:trHeight w:val="582"/>
        </w:trPr>
        <w:tc>
          <w:tcPr>
            <w:tcW w:w="2627" w:type="dxa"/>
            <w:tcBorders>
              <w:top w:val="single" w:sz="4" w:space="0" w:color="auto"/>
              <w:left w:val="single" w:sz="4" w:space="0" w:color="auto"/>
              <w:bottom w:val="nil"/>
              <w:right w:val="nil"/>
            </w:tcBorders>
          </w:tcPr>
          <w:p w14:paraId="11E45931" w14:textId="084621E7" w:rsidR="00365989" w:rsidRPr="003C5A12" w:rsidRDefault="00365989" w:rsidP="00FA495C">
            <w:pPr>
              <w:pStyle w:val="ContactInfo"/>
              <w:jc w:val="center"/>
              <w:rPr>
                <w:sz w:val="28"/>
                <w:szCs w:val="28"/>
              </w:rPr>
            </w:pPr>
            <w:r w:rsidRPr="003C5A12">
              <w:rPr>
                <w:sz w:val="28"/>
                <w:szCs w:val="28"/>
              </w:rPr>
              <w:t>Matthew 14:13-21</w:t>
            </w:r>
          </w:p>
        </w:tc>
        <w:tc>
          <w:tcPr>
            <w:tcW w:w="2627" w:type="dxa"/>
            <w:tcBorders>
              <w:top w:val="single" w:sz="4" w:space="0" w:color="auto"/>
              <w:left w:val="nil"/>
              <w:bottom w:val="nil"/>
              <w:right w:val="nil"/>
            </w:tcBorders>
          </w:tcPr>
          <w:p w14:paraId="003E7410" w14:textId="410224B5" w:rsidR="00365989" w:rsidRPr="003C5A12" w:rsidRDefault="00974CF3" w:rsidP="00FA495C">
            <w:pPr>
              <w:pStyle w:val="ContactInfo"/>
              <w:jc w:val="center"/>
              <w:rPr>
                <w:sz w:val="28"/>
                <w:szCs w:val="28"/>
              </w:rPr>
            </w:pPr>
            <w:r w:rsidRPr="003C5A12">
              <w:rPr>
                <w:sz w:val="28"/>
                <w:szCs w:val="28"/>
              </w:rPr>
              <w:t>Matthew 12:1-14</w:t>
            </w:r>
          </w:p>
        </w:tc>
        <w:tc>
          <w:tcPr>
            <w:tcW w:w="2631" w:type="dxa"/>
            <w:tcBorders>
              <w:top w:val="single" w:sz="4" w:space="0" w:color="auto"/>
              <w:left w:val="nil"/>
              <w:bottom w:val="nil"/>
              <w:right w:val="nil"/>
            </w:tcBorders>
          </w:tcPr>
          <w:p w14:paraId="76F73352" w14:textId="62827628" w:rsidR="00365989" w:rsidRPr="003C5A12" w:rsidRDefault="00974CF3" w:rsidP="00FA495C">
            <w:pPr>
              <w:pStyle w:val="ContactInfo"/>
              <w:jc w:val="center"/>
              <w:rPr>
                <w:sz w:val="28"/>
                <w:szCs w:val="28"/>
              </w:rPr>
            </w:pPr>
            <w:r w:rsidRPr="003C5A12">
              <w:rPr>
                <w:sz w:val="28"/>
                <w:szCs w:val="28"/>
              </w:rPr>
              <w:t>Matthew 12:33-42</w:t>
            </w:r>
          </w:p>
        </w:tc>
        <w:tc>
          <w:tcPr>
            <w:tcW w:w="2631" w:type="dxa"/>
            <w:tcBorders>
              <w:top w:val="single" w:sz="4" w:space="0" w:color="auto"/>
              <w:left w:val="nil"/>
              <w:bottom w:val="nil"/>
              <w:right w:val="single" w:sz="4" w:space="0" w:color="auto"/>
            </w:tcBorders>
          </w:tcPr>
          <w:p w14:paraId="0478C2C3" w14:textId="73A0E8E0" w:rsidR="00365989" w:rsidRPr="003C5A12" w:rsidRDefault="00974CF3" w:rsidP="00FA495C">
            <w:pPr>
              <w:pStyle w:val="ContactInfo"/>
              <w:jc w:val="center"/>
              <w:rPr>
                <w:sz w:val="28"/>
                <w:szCs w:val="28"/>
              </w:rPr>
            </w:pPr>
            <w:r w:rsidRPr="003C5A12">
              <w:rPr>
                <w:sz w:val="28"/>
                <w:szCs w:val="28"/>
              </w:rPr>
              <w:t>Matthew 15:10-28</w:t>
            </w:r>
          </w:p>
        </w:tc>
      </w:tr>
      <w:tr w:rsidR="00365989" w14:paraId="7D15A4A5" w14:textId="77777777" w:rsidTr="003C5A12">
        <w:trPr>
          <w:trHeight w:val="562"/>
        </w:trPr>
        <w:tc>
          <w:tcPr>
            <w:tcW w:w="2627" w:type="dxa"/>
            <w:tcBorders>
              <w:top w:val="nil"/>
              <w:left w:val="single" w:sz="4" w:space="0" w:color="auto"/>
              <w:bottom w:val="single" w:sz="4" w:space="0" w:color="auto"/>
              <w:right w:val="nil"/>
            </w:tcBorders>
          </w:tcPr>
          <w:p w14:paraId="18665A1F" w14:textId="058F5644" w:rsidR="00365989" w:rsidRPr="003C5A12" w:rsidRDefault="00365989" w:rsidP="00FA495C">
            <w:pPr>
              <w:pStyle w:val="ContactInfo"/>
              <w:jc w:val="center"/>
              <w:rPr>
                <w:sz w:val="28"/>
                <w:szCs w:val="28"/>
              </w:rPr>
            </w:pPr>
            <w:r w:rsidRPr="003C5A12">
              <w:rPr>
                <w:sz w:val="28"/>
                <w:szCs w:val="28"/>
              </w:rPr>
              <w:t>Exodus 20:18-21</w:t>
            </w:r>
          </w:p>
        </w:tc>
        <w:tc>
          <w:tcPr>
            <w:tcW w:w="2627" w:type="dxa"/>
            <w:tcBorders>
              <w:top w:val="nil"/>
              <w:left w:val="nil"/>
              <w:bottom w:val="single" w:sz="4" w:space="0" w:color="auto"/>
              <w:right w:val="nil"/>
            </w:tcBorders>
          </w:tcPr>
          <w:p w14:paraId="299C0EEF" w14:textId="0A470B20" w:rsidR="00365989" w:rsidRPr="003C5A12" w:rsidRDefault="00974CF3" w:rsidP="00FA495C">
            <w:pPr>
              <w:pStyle w:val="ContactInfo"/>
              <w:jc w:val="center"/>
              <w:rPr>
                <w:sz w:val="28"/>
                <w:szCs w:val="28"/>
              </w:rPr>
            </w:pPr>
            <w:r w:rsidRPr="003C5A12">
              <w:rPr>
                <w:sz w:val="28"/>
                <w:szCs w:val="28"/>
              </w:rPr>
              <w:t>Exodus 24:9-18</w:t>
            </w:r>
          </w:p>
        </w:tc>
        <w:tc>
          <w:tcPr>
            <w:tcW w:w="2631" w:type="dxa"/>
            <w:tcBorders>
              <w:top w:val="nil"/>
              <w:left w:val="nil"/>
              <w:bottom w:val="single" w:sz="4" w:space="0" w:color="auto"/>
              <w:right w:val="nil"/>
            </w:tcBorders>
          </w:tcPr>
          <w:p w14:paraId="62F5BF17" w14:textId="41FBCAD3" w:rsidR="00365989" w:rsidRPr="003C5A12" w:rsidRDefault="00974CF3" w:rsidP="00FA495C">
            <w:pPr>
              <w:pStyle w:val="ContactInfo"/>
              <w:jc w:val="center"/>
              <w:rPr>
                <w:sz w:val="28"/>
                <w:szCs w:val="28"/>
              </w:rPr>
            </w:pPr>
            <w:r w:rsidRPr="003C5A12">
              <w:rPr>
                <w:sz w:val="28"/>
                <w:szCs w:val="28"/>
              </w:rPr>
              <w:t>Exodus 32:1-6</w:t>
            </w:r>
          </w:p>
        </w:tc>
        <w:tc>
          <w:tcPr>
            <w:tcW w:w="2631" w:type="dxa"/>
            <w:tcBorders>
              <w:top w:val="nil"/>
              <w:left w:val="nil"/>
              <w:bottom w:val="single" w:sz="4" w:space="0" w:color="auto"/>
              <w:right w:val="single" w:sz="4" w:space="0" w:color="auto"/>
            </w:tcBorders>
          </w:tcPr>
          <w:p w14:paraId="08B0AE26" w14:textId="7F12CC9C" w:rsidR="00365989" w:rsidRPr="003C5A12" w:rsidRDefault="00974CF3" w:rsidP="00FA495C">
            <w:pPr>
              <w:pStyle w:val="ContactInfo"/>
              <w:jc w:val="center"/>
              <w:rPr>
                <w:sz w:val="28"/>
                <w:szCs w:val="28"/>
              </w:rPr>
            </w:pPr>
            <w:r w:rsidRPr="003C5A12">
              <w:rPr>
                <w:sz w:val="28"/>
                <w:szCs w:val="28"/>
              </w:rPr>
              <w:t>Exodus 32:7-14</w:t>
            </w:r>
          </w:p>
        </w:tc>
      </w:tr>
    </w:tbl>
    <w:p w14:paraId="243D0925" w14:textId="7588FF83" w:rsidR="00830C30" w:rsidRDefault="00830C30">
      <w:pPr>
        <w:pStyle w:val="ContactInfo"/>
      </w:pPr>
    </w:p>
    <w:p w14:paraId="54948E68" w14:textId="571FDE00" w:rsidR="00830C30" w:rsidRDefault="007C19E1">
      <w:pPr>
        <w:pStyle w:val="ContactInfo"/>
      </w:pPr>
      <w:r>
        <w:rPr>
          <w:noProof/>
          <w:lang w:eastAsia="en-US"/>
        </w:rPr>
        <mc:AlternateContent>
          <mc:Choice Requires="wps">
            <w:drawing>
              <wp:anchor distT="0" distB="0" distL="114300" distR="114300" simplePos="0" relativeHeight="251620352" behindDoc="0" locked="0" layoutInCell="1" allowOverlap="1" wp14:anchorId="40DB1871" wp14:editId="6A7D0FCE">
                <wp:simplePos x="0" y="0"/>
                <wp:positionH relativeFrom="column">
                  <wp:posOffset>-2012315</wp:posOffset>
                </wp:positionH>
                <wp:positionV relativeFrom="paragraph">
                  <wp:posOffset>0</wp:posOffset>
                </wp:positionV>
                <wp:extent cx="6858000" cy="2176145"/>
                <wp:effectExtent l="0" t="0" r="0" b="8255"/>
                <wp:wrapTight wrapText="bothSides">
                  <wp:wrapPolygon edited="0">
                    <wp:start x="80" y="0"/>
                    <wp:lineTo x="80" y="21430"/>
                    <wp:lineTo x="21440" y="21430"/>
                    <wp:lineTo x="21440" y="0"/>
                    <wp:lineTo x="8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176145"/>
                        </a:xfrm>
                        <a:prstGeom prst="rect">
                          <a:avLst/>
                        </a:prstGeom>
                        <a:noFill/>
                        <a:ln>
                          <a:noFill/>
                        </a:ln>
                        <a:effectLst/>
                      </wps:spPr>
                      <wps:txbx>
                        <w:txbxContent>
                          <w:p w14:paraId="6FC32D80" w14:textId="77777777" w:rsidR="00E662AA" w:rsidRPr="000C1816" w:rsidRDefault="00E662AA" w:rsidP="00E662AA">
                            <w:pPr>
                              <w:spacing w:after="0" w:line="240" w:lineRule="auto"/>
                              <w:rPr>
                                <w:sz w:val="28"/>
                                <w:szCs w:val="28"/>
                              </w:rPr>
                            </w:pPr>
                            <w:r w:rsidRPr="000C1816">
                              <w:rPr>
                                <w:sz w:val="28"/>
                                <w:szCs w:val="28"/>
                              </w:rPr>
                              <w:t>Northminster Presbyterian Church</w:t>
                            </w:r>
                          </w:p>
                          <w:p w14:paraId="2DB5678F" w14:textId="77777777" w:rsidR="00E662AA" w:rsidRPr="000C1816" w:rsidRDefault="00E662AA" w:rsidP="00E662AA">
                            <w:pPr>
                              <w:spacing w:after="0" w:line="240" w:lineRule="auto"/>
                              <w:rPr>
                                <w:i/>
                                <w:sz w:val="22"/>
                                <w:szCs w:val="22"/>
                              </w:rPr>
                            </w:pPr>
                            <w:r w:rsidRPr="000C1816">
                              <w:rPr>
                                <w:i/>
                                <w:sz w:val="22"/>
                                <w:szCs w:val="22"/>
                              </w:rPr>
                              <w:t>A village church in the city</w:t>
                            </w:r>
                          </w:p>
                          <w:p w14:paraId="2352ADB2" w14:textId="77777777" w:rsidR="00E662AA" w:rsidRPr="000C1816" w:rsidRDefault="00E662AA" w:rsidP="00E662AA">
                            <w:pPr>
                              <w:spacing w:after="0" w:line="240" w:lineRule="auto"/>
                              <w:rPr>
                                <w:sz w:val="22"/>
                                <w:szCs w:val="22"/>
                              </w:rPr>
                            </w:pPr>
                            <w:r w:rsidRPr="000C1816">
                              <w:rPr>
                                <w:sz w:val="22"/>
                                <w:szCs w:val="22"/>
                              </w:rPr>
                              <w:t>7706 25</w:t>
                            </w:r>
                            <w:r w:rsidRPr="000C1816">
                              <w:rPr>
                                <w:sz w:val="22"/>
                                <w:szCs w:val="22"/>
                                <w:vertAlign w:val="superscript"/>
                              </w:rPr>
                              <w:t>th</w:t>
                            </w:r>
                            <w:r w:rsidRPr="000C1816">
                              <w:rPr>
                                <w:sz w:val="22"/>
                                <w:szCs w:val="22"/>
                              </w:rPr>
                              <w:t xml:space="preserve"> Avenue NW</w:t>
                            </w:r>
                          </w:p>
                          <w:p w14:paraId="35DE49DA" w14:textId="77777777" w:rsidR="00E662AA" w:rsidRPr="000C1816" w:rsidRDefault="00E662AA" w:rsidP="00E662AA">
                            <w:pPr>
                              <w:spacing w:after="0" w:line="240" w:lineRule="auto"/>
                              <w:rPr>
                                <w:sz w:val="22"/>
                                <w:szCs w:val="22"/>
                              </w:rPr>
                            </w:pPr>
                            <w:r w:rsidRPr="000C1816">
                              <w:rPr>
                                <w:sz w:val="22"/>
                                <w:szCs w:val="22"/>
                              </w:rPr>
                              <w:t>Seattle, WA 98117</w:t>
                            </w:r>
                          </w:p>
                          <w:p w14:paraId="2BC3EEE9" w14:textId="77777777" w:rsidR="00E662AA" w:rsidRPr="000C1816" w:rsidRDefault="00E662AA" w:rsidP="00E662AA">
                            <w:pPr>
                              <w:spacing w:after="0" w:line="240" w:lineRule="auto"/>
                              <w:rPr>
                                <w:sz w:val="22"/>
                                <w:szCs w:val="22"/>
                              </w:rPr>
                            </w:pPr>
                            <w:r w:rsidRPr="000C1816">
                              <w:rPr>
                                <w:sz w:val="22"/>
                                <w:szCs w:val="22"/>
                              </w:rPr>
                              <w:t>206-783-3402</w:t>
                            </w:r>
                          </w:p>
                          <w:p w14:paraId="16B13BC3" w14:textId="77777777" w:rsidR="00E662AA" w:rsidRPr="000C1816" w:rsidRDefault="006218A6" w:rsidP="00E662AA">
                            <w:pPr>
                              <w:spacing w:after="0" w:line="240" w:lineRule="auto"/>
                              <w:rPr>
                                <w:b/>
                                <w:i/>
                              </w:rPr>
                            </w:pPr>
                            <w:r>
                              <w:rPr>
                                <w:b/>
                                <w:i/>
                              </w:rPr>
                              <w:t>RETURN SERVICE REQUESTED</w:t>
                            </w:r>
                          </w:p>
                          <w:p w14:paraId="284E5686" w14:textId="77777777" w:rsidR="00E662AA" w:rsidRPr="00E662AA" w:rsidRDefault="00E662AA" w:rsidP="00E662AA">
                            <w:pPr>
                              <w:spacing w:after="0" w:line="240" w:lineRule="auto"/>
                            </w:pPr>
                          </w:p>
                          <w:p w14:paraId="605A0C5F" w14:textId="77777777" w:rsidR="00E662AA" w:rsidRPr="000C1816" w:rsidRDefault="00E662AA" w:rsidP="00E662AA">
                            <w:pPr>
                              <w:spacing w:after="0" w:line="240" w:lineRule="auto"/>
                              <w:rPr>
                                <w:sz w:val="22"/>
                                <w:szCs w:val="22"/>
                              </w:rPr>
                            </w:pPr>
                            <w:r w:rsidRPr="000C1816">
                              <w:rPr>
                                <w:sz w:val="22"/>
                                <w:szCs w:val="22"/>
                              </w:rPr>
                              <w:t>Please Notify us with corrections if needed, or if you wish</w:t>
                            </w:r>
                          </w:p>
                          <w:p w14:paraId="79999377" w14:textId="77777777" w:rsidR="00E662AA" w:rsidRPr="000C1816" w:rsidRDefault="00E662AA" w:rsidP="00E662AA">
                            <w:pPr>
                              <w:spacing w:after="0" w:line="240" w:lineRule="auto"/>
                              <w:rPr>
                                <w:sz w:val="22"/>
                                <w:szCs w:val="22"/>
                              </w:rPr>
                            </w:pPr>
                            <w:r w:rsidRPr="000C1816">
                              <w:rPr>
                                <w:sz w:val="22"/>
                                <w:szCs w:val="22"/>
                              </w:rPr>
                              <w:t xml:space="preserve"> to stop receiving the Northminster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DB1871" id="Text Box 11" o:spid="_x0000_s1040" type="#_x0000_t202" style="position:absolute;margin-left:-158.45pt;margin-top:0;width:540pt;height:17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" filled="f" stroked="f">
                <v:path arrowok="t"/>
                <v:textbox>
                  <w:txbxContent>
                    <w:p w14:paraId="6FC32D80" w14:textId="77777777" w:rsidR="00E662AA" w:rsidRPr="000C1816" w:rsidRDefault="00E662AA" w:rsidP="00E662AA">
                      <w:pPr>
                        <w:spacing w:after="0" w:line="240" w:lineRule="auto"/>
                        <w:rPr>
                          <w:sz w:val="28"/>
                          <w:szCs w:val="28"/>
                        </w:rPr>
                      </w:pPr>
                      <w:r w:rsidRPr="000C1816">
                        <w:rPr>
                          <w:sz w:val="28"/>
                          <w:szCs w:val="28"/>
                        </w:rPr>
                        <w:t>Northminster Presbyterian Church</w:t>
                      </w:r>
                    </w:p>
                    <w:p w14:paraId="2DB5678F" w14:textId="77777777" w:rsidR="00E662AA" w:rsidRPr="000C1816" w:rsidRDefault="00E662AA" w:rsidP="00E662AA">
                      <w:pPr>
                        <w:spacing w:after="0" w:line="240" w:lineRule="auto"/>
                        <w:rPr>
                          <w:i/>
                          <w:sz w:val="22"/>
                          <w:szCs w:val="22"/>
                        </w:rPr>
                      </w:pPr>
                      <w:r w:rsidRPr="000C1816">
                        <w:rPr>
                          <w:i/>
                          <w:sz w:val="22"/>
                          <w:szCs w:val="22"/>
                        </w:rPr>
                        <w:t>A village church in the city</w:t>
                      </w:r>
                    </w:p>
                    <w:p w14:paraId="2352ADB2" w14:textId="77777777" w:rsidR="00E662AA" w:rsidRPr="000C1816" w:rsidRDefault="00E662AA" w:rsidP="00E662AA">
                      <w:pPr>
                        <w:spacing w:after="0" w:line="240" w:lineRule="auto"/>
                        <w:rPr>
                          <w:sz w:val="22"/>
                          <w:szCs w:val="22"/>
                        </w:rPr>
                      </w:pPr>
                      <w:r w:rsidRPr="000C1816">
                        <w:rPr>
                          <w:sz w:val="22"/>
                          <w:szCs w:val="22"/>
                        </w:rPr>
                        <w:t>7706 25</w:t>
                      </w:r>
                      <w:r w:rsidRPr="000C1816">
                        <w:rPr>
                          <w:sz w:val="22"/>
                          <w:szCs w:val="22"/>
                          <w:vertAlign w:val="superscript"/>
                        </w:rPr>
                        <w:t>th</w:t>
                      </w:r>
                      <w:r w:rsidRPr="000C1816">
                        <w:rPr>
                          <w:sz w:val="22"/>
                          <w:szCs w:val="22"/>
                        </w:rPr>
                        <w:t xml:space="preserve"> Avenue NW</w:t>
                      </w:r>
                    </w:p>
                    <w:p w14:paraId="35DE49DA" w14:textId="77777777" w:rsidR="00E662AA" w:rsidRPr="000C1816" w:rsidRDefault="00E662AA" w:rsidP="00E662AA">
                      <w:pPr>
                        <w:spacing w:after="0" w:line="240" w:lineRule="auto"/>
                        <w:rPr>
                          <w:sz w:val="22"/>
                          <w:szCs w:val="22"/>
                        </w:rPr>
                      </w:pPr>
                      <w:r w:rsidRPr="000C1816">
                        <w:rPr>
                          <w:sz w:val="22"/>
                          <w:szCs w:val="22"/>
                        </w:rPr>
                        <w:t>Seattle, WA 98117</w:t>
                      </w:r>
                    </w:p>
                    <w:p w14:paraId="2BC3EEE9" w14:textId="77777777" w:rsidR="00E662AA" w:rsidRPr="000C1816" w:rsidRDefault="00E662AA" w:rsidP="00E662AA">
                      <w:pPr>
                        <w:spacing w:after="0" w:line="240" w:lineRule="auto"/>
                        <w:rPr>
                          <w:sz w:val="22"/>
                          <w:szCs w:val="22"/>
                        </w:rPr>
                      </w:pPr>
                      <w:r w:rsidRPr="000C1816">
                        <w:rPr>
                          <w:sz w:val="22"/>
                          <w:szCs w:val="22"/>
                        </w:rPr>
                        <w:t>206-783-3402</w:t>
                      </w:r>
                    </w:p>
                    <w:p w14:paraId="16B13BC3" w14:textId="77777777" w:rsidR="00E662AA" w:rsidRPr="000C1816" w:rsidRDefault="006218A6" w:rsidP="00E662AA">
                      <w:pPr>
                        <w:spacing w:after="0" w:line="240" w:lineRule="auto"/>
                        <w:rPr>
                          <w:b/>
                          <w:i/>
                        </w:rPr>
                      </w:pPr>
                      <w:r>
                        <w:rPr>
                          <w:b/>
                          <w:i/>
                        </w:rPr>
                        <w:t>RETURN SERVICE REQUESTED</w:t>
                      </w:r>
                    </w:p>
                    <w:p w14:paraId="284E5686" w14:textId="77777777" w:rsidR="00E662AA" w:rsidRPr="00E662AA" w:rsidRDefault="00E662AA" w:rsidP="00E662AA">
                      <w:pPr>
                        <w:spacing w:after="0" w:line="240" w:lineRule="auto"/>
                      </w:pPr>
                    </w:p>
                    <w:p w14:paraId="605A0C5F" w14:textId="77777777" w:rsidR="00E662AA" w:rsidRPr="000C1816" w:rsidRDefault="00E662AA" w:rsidP="00E662AA">
                      <w:pPr>
                        <w:spacing w:after="0" w:line="240" w:lineRule="auto"/>
                        <w:rPr>
                          <w:sz w:val="22"/>
                          <w:szCs w:val="22"/>
                        </w:rPr>
                      </w:pPr>
                      <w:r w:rsidRPr="000C1816">
                        <w:rPr>
                          <w:sz w:val="22"/>
                          <w:szCs w:val="22"/>
                        </w:rPr>
                        <w:t>Please Notify us with corrections if needed, or if you wish</w:t>
                      </w:r>
                    </w:p>
                    <w:p w14:paraId="79999377" w14:textId="77777777" w:rsidR="00E662AA" w:rsidRPr="000C1816" w:rsidRDefault="00E662AA" w:rsidP="00E662AA">
                      <w:pPr>
                        <w:spacing w:after="0" w:line="240" w:lineRule="auto"/>
                        <w:rPr>
                          <w:sz w:val="22"/>
                          <w:szCs w:val="22"/>
                        </w:rPr>
                      </w:pPr>
                      <w:r w:rsidRPr="000C1816">
                        <w:rPr>
                          <w:sz w:val="22"/>
                          <w:szCs w:val="22"/>
                        </w:rPr>
                        <w:t xml:space="preserve"> to stop receiving the Northminster News</w:t>
                      </w:r>
                    </w:p>
                  </w:txbxContent>
                </v:textbox>
                <w10:wrap type="tight"/>
              </v:shape>
            </w:pict>
          </mc:Fallback>
        </mc:AlternateContent>
      </w:r>
    </w:p>
    <w:p w14:paraId="62280DF0" w14:textId="62B86A35" w:rsidR="00830C30" w:rsidRDefault="00346BAE">
      <w:pPr>
        <w:pStyle w:val="ContactInfo"/>
      </w:pPr>
      <w:r>
        <w:rPr>
          <w:noProof/>
          <w:lang w:eastAsia="en-US"/>
        </w:rPr>
        <mc:AlternateContent>
          <mc:Choice Requires="wps">
            <w:drawing>
              <wp:anchor distT="0" distB="0" distL="114300" distR="114300" simplePos="0" relativeHeight="251785216" behindDoc="0" locked="0" layoutInCell="1" allowOverlap="1" wp14:anchorId="33729BBC" wp14:editId="6257E293">
                <wp:simplePos x="0" y="0"/>
                <wp:positionH relativeFrom="column">
                  <wp:posOffset>-1892300</wp:posOffset>
                </wp:positionH>
                <wp:positionV relativeFrom="paragraph">
                  <wp:posOffset>1880870</wp:posOffset>
                </wp:positionV>
                <wp:extent cx="6858635" cy="4574540"/>
                <wp:effectExtent l="25400" t="25400" r="24765" b="22860"/>
                <wp:wrapSquare wrapText="bothSides"/>
                <wp:docPr id="1" name="Text Box 1"/>
                <wp:cNvGraphicFramePr/>
                <a:graphic xmlns:a="http://schemas.openxmlformats.org/drawingml/2006/main">
                  <a:graphicData uri="http://schemas.microsoft.com/office/word/2010/wordprocessingShape">
                    <wps:wsp>
                      <wps:cNvSpPr txBox="1"/>
                      <wps:spPr>
                        <a:xfrm>
                          <a:off x="0" y="0"/>
                          <a:ext cx="6858635" cy="4574540"/>
                        </a:xfrm>
                        <a:prstGeom prst="rect">
                          <a:avLst/>
                        </a:prstGeom>
                        <a:noFill/>
                        <a:ln w="41275">
                          <a:solidFill>
                            <a:prstClr val="black"/>
                          </a:solidFill>
                          <a:prstDash val="dash"/>
                          <a:miter lim="800000"/>
                        </a:ln>
                        <a:effectLst/>
                      </wps:spPr>
                      <wps:txbx>
                        <w:txbxContent>
                          <w:p w14:paraId="49A3E578" w14:textId="4451F0F0" w:rsidR="002F45AA" w:rsidRPr="00A8603A" w:rsidRDefault="002F45AA" w:rsidP="00523FAC">
                            <w:pPr>
                              <w:pStyle w:val="ContactInfo"/>
                              <w:rPr>
                                <w:rFonts w:ascii="Abadi MT Condensed Extra Bold" w:hAnsi="Abadi MT Condensed Extra Bold"/>
                                <w:noProof/>
                                <w:sz w:val="44"/>
                                <w:szCs w:val="44"/>
                              </w:rPr>
                            </w:pPr>
                            <w:r w:rsidRPr="00A8603A">
                              <w:rPr>
                                <w:rFonts w:ascii="Abadi MT Condensed Extra Bold" w:hAnsi="Abadi MT Condensed Extra Bold"/>
                                <w:noProof/>
                                <w:sz w:val="44"/>
                                <w:szCs w:val="44"/>
                              </w:rPr>
                              <w:t>August Schedule</w:t>
                            </w:r>
                          </w:p>
                          <w:p w14:paraId="759DDDC6" w14:textId="295503A7" w:rsidR="002F45AA" w:rsidRPr="00A8603A" w:rsidRDefault="0005698D"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8/2- 2 pm</w:t>
                            </w:r>
                            <w:r w:rsidR="002A540A">
                              <w:rPr>
                                <w:rFonts w:ascii="Abadi MT Condensed Extra Bold" w:hAnsi="Abadi MT Condensed Extra Bold"/>
                                <w:noProof/>
                                <w:sz w:val="44"/>
                                <w:szCs w:val="44"/>
                              </w:rPr>
                              <w:t xml:space="preserve"> </w:t>
                            </w:r>
                            <w:r w:rsidR="002F45AA" w:rsidRPr="00A8603A">
                              <w:rPr>
                                <w:rFonts w:ascii="Abadi MT Condensed Extra Bold" w:hAnsi="Abadi MT Condensed Extra Bold"/>
                                <w:noProof/>
                                <w:sz w:val="44"/>
                                <w:szCs w:val="44"/>
                              </w:rPr>
                              <w:t>Tea in Lisa Lady’s Garden</w:t>
                            </w:r>
                          </w:p>
                          <w:p w14:paraId="019EB1FB" w14:textId="44C0D329" w:rsidR="002F45AA" w:rsidRDefault="002F45AA" w:rsidP="00523FAC">
                            <w:pPr>
                              <w:pStyle w:val="ContactInfo"/>
                              <w:rPr>
                                <w:rFonts w:ascii="Abadi MT Condensed Extra Bold" w:hAnsi="Abadi MT Condensed Extra Bold"/>
                                <w:noProof/>
                                <w:sz w:val="44"/>
                                <w:szCs w:val="44"/>
                              </w:rPr>
                            </w:pPr>
                            <w:r w:rsidRPr="00A8603A">
                              <w:rPr>
                                <w:rFonts w:ascii="Abadi MT Condensed Extra Bold" w:hAnsi="Abadi MT Condensed Extra Bold"/>
                                <w:noProof/>
                                <w:sz w:val="44"/>
                                <w:szCs w:val="44"/>
                              </w:rPr>
                              <w:t>8/6</w:t>
                            </w:r>
                            <w:r w:rsidR="0005698D">
                              <w:rPr>
                                <w:rFonts w:ascii="Abadi MT Condensed Extra Bold" w:hAnsi="Abadi MT Condensed Extra Bold"/>
                                <w:noProof/>
                                <w:sz w:val="44"/>
                                <w:szCs w:val="44"/>
                              </w:rPr>
                              <w:t xml:space="preserve">- 9 am </w:t>
                            </w:r>
                            <w:r w:rsidR="000F63B6">
                              <w:rPr>
                                <w:rFonts w:ascii="Abadi MT Condensed Extra Bold" w:hAnsi="Abadi MT Condensed Extra Bold"/>
                                <w:noProof/>
                                <w:sz w:val="44"/>
                                <w:szCs w:val="44"/>
                              </w:rPr>
                              <w:t xml:space="preserve"> </w:t>
                            </w:r>
                            <w:r w:rsidR="00346BAE">
                              <w:rPr>
                                <w:rFonts w:ascii="Abadi MT Condensed Extra Bold" w:hAnsi="Abadi MT Condensed Extra Bold"/>
                                <w:noProof/>
                                <w:sz w:val="44"/>
                                <w:szCs w:val="44"/>
                              </w:rPr>
                              <w:t>Adult Education: Wisdom of</w:t>
                            </w:r>
                          </w:p>
                          <w:p w14:paraId="209E48A5" w14:textId="01A26326" w:rsidR="00346BAE" w:rsidRPr="00A8603A" w:rsidRDefault="000511AC" w:rsidP="000511AC">
                            <w:pPr>
                              <w:pStyle w:val="ContactInfo"/>
                              <w:ind w:firstLine="720"/>
                              <w:rPr>
                                <w:rFonts w:ascii="Abadi MT Condensed Extra Bold" w:hAnsi="Abadi MT Condensed Extra Bold"/>
                                <w:noProof/>
                                <w:sz w:val="44"/>
                                <w:szCs w:val="44"/>
                              </w:rPr>
                            </w:pPr>
                            <w:r>
                              <w:rPr>
                                <w:rFonts w:ascii="Abadi MT Condensed Extra Bold" w:hAnsi="Abadi MT Condensed Extra Bold"/>
                                <w:noProof/>
                                <w:sz w:val="44"/>
                                <w:szCs w:val="44"/>
                              </w:rPr>
                              <w:t xml:space="preserve">  </w:t>
                            </w:r>
                            <w:r w:rsidR="00346BAE">
                              <w:rPr>
                                <w:rFonts w:ascii="Abadi MT Condensed Extra Bold" w:hAnsi="Abadi MT Condensed Extra Bold"/>
                                <w:noProof/>
                                <w:sz w:val="44"/>
                                <w:szCs w:val="44"/>
                              </w:rPr>
                              <w:t>our Songs</w:t>
                            </w:r>
                          </w:p>
                          <w:p w14:paraId="563B5112" w14:textId="25316C71" w:rsidR="002F45AA" w:rsidRPr="00A8603A" w:rsidRDefault="0005698D"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 xml:space="preserve">8/11- </w:t>
                            </w:r>
                            <w:r w:rsidR="002F45AA" w:rsidRPr="00A8603A">
                              <w:rPr>
                                <w:rFonts w:ascii="Abadi MT Condensed Extra Bold" w:hAnsi="Abadi MT Condensed Extra Bold"/>
                                <w:noProof/>
                                <w:sz w:val="44"/>
                                <w:szCs w:val="44"/>
                              </w:rPr>
                              <w:t>NPC goes to the Mariners!</w:t>
                            </w:r>
                          </w:p>
                          <w:p w14:paraId="3471B552" w14:textId="77777777" w:rsidR="00346BAE" w:rsidRDefault="00496CDF"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 xml:space="preserve">8/13- </w:t>
                            </w:r>
                            <w:r w:rsidR="0005698D">
                              <w:rPr>
                                <w:rFonts w:ascii="Abadi MT Condensed Extra Bold" w:hAnsi="Abadi MT Condensed Extra Bold"/>
                                <w:noProof/>
                                <w:sz w:val="44"/>
                                <w:szCs w:val="44"/>
                              </w:rPr>
                              <w:t>9 am</w:t>
                            </w:r>
                            <w:r w:rsidR="00346BAE">
                              <w:rPr>
                                <w:rFonts w:ascii="Abadi MT Condensed Extra Bold" w:hAnsi="Abadi MT Condensed Extra Bold"/>
                                <w:noProof/>
                                <w:sz w:val="44"/>
                                <w:szCs w:val="44"/>
                              </w:rPr>
                              <w:t xml:space="preserve"> Adult Education:</w:t>
                            </w:r>
                            <w:r w:rsidR="0005698D">
                              <w:rPr>
                                <w:rFonts w:ascii="Abadi MT Condensed Extra Bold" w:hAnsi="Abadi MT Condensed Extra Bold"/>
                                <w:noProof/>
                                <w:sz w:val="44"/>
                                <w:szCs w:val="44"/>
                              </w:rPr>
                              <w:t xml:space="preserve"> </w:t>
                            </w:r>
                            <w:r w:rsidR="002D15A5">
                              <w:rPr>
                                <w:rFonts w:ascii="Abadi MT Condensed Extra Bold" w:hAnsi="Abadi MT Condensed Extra Bold"/>
                                <w:noProof/>
                                <w:sz w:val="44"/>
                                <w:szCs w:val="44"/>
                              </w:rPr>
                              <w:t>Wisdom of o</w:t>
                            </w:r>
                            <w:r w:rsidR="00346BAE">
                              <w:rPr>
                                <w:rFonts w:ascii="Abadi MT Condensed Extra Bold" w:hAnsi="Abadi MT Condensed Extra Bold"/>
                                <w:noProof/>
                                <w:sz w:val="44"/>
                                <w:szCs w:val="44"/>
                              </w:rPr>
                              <w:t>ur Songs</w:t>
                            </w:r>
                          </w:p>
                          <w:p w14:paraId="70347DD8" w14:textId="0B8B438E" w:rsidR="002F45AA" w:rsidRPr="00A8603A" w:rsidRDefault="000511AC"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ab/>
                              <w:t xml:space="preserve">   </w:t>
                            </w:r>
                            <w:r w:rsidR="00346BAE">
                              <w:rPr>
                                <w:rFonts w:ascii="Abadi MT Condensed Extra Bold" w:hAnsi="Abadi MT Condensed Extra Bold"/>
                                <w:noProof/>
                                <w:sz w:val="44"/>
                                <w:szCs w:val="44"/>
                              </w:rPr>
                              <w:t>10:30 am Elise’s Baptism</w:t>
                            </w:r>
                            <w:r w:rsidR="00C61E99">
                              <w:rPr>
                                <w:rFonts w:ascii="Abadi MT Condensed Extra Bold" w:hAnsi="Abadi MT Condensed Extra Bold"/>
                                <w:noProof/>
                                <w:sz w:val="44"/>
                                <w:szCs w:val="44"/>
                              </w:rPr>
                              <w:t>!</w:t>
                            </w:r>
                            <w:bookmarkStart w:id="0" w:name="_GoBack"/>
                            <w:bookmarkEnd w:id="0"/>
                            <w:r w:rsidR="00346BAE">
                              <w:rPr>
                                <w:rFonts w:ascii="Abadi MT Condensed Extra Bold" w:hAnsi="Abadi MT Condensed Extra Bold"/>
                                <w:noProof/>
                                <w:sz w:val="44"/>
                                <w:szCs w:val="44"/>
                              </w:rPr>
                              <w:t xml:space="preserve"> </w:t>
                            </w:r>
                          </w:p>
                          <w:p w14:paraId="2BCC3CB7" w14:textId="25599B2C" w:rsidR="002F45AA" w:rsidRPr="00A8603A" w:rsidRDefault="00496CDF"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 xml:space="preserve">8/16- 7:30 pm </w:t>
                            </w:r>
                            <w:r w:rsidR="002F45AA" w:rsidRPr="00A8603A">
                              <w:rPr>
                                <w:rFonts w:ascii="Abadi MT Condensed Extra Bold" w:hAnsi="Abadi MT Condensed Extra Bold"/>
                                <w:noProof/>
                                <w:sz w:val="44"/>
                                <w:szCs w:val="44"/>
                              </w:rPr>
                              <w:t>Trivia Night @ The Dane</w:t>
                            </w:r>
                          </w:p>
                          <w:p w14:paraId="609ADE6B" w14:textId="1E9AF663" w:rsidR="002F45AA" w:rsidRPr="00A8603A" w:rsidRDefault="002F45AA" w:rsidP="00523FAC">
                            <w:pPr>
                              <w:pStyle w:val="ContactInfo"/>
                              <w:rPr>
                                <w:rFonts w:ascii="Abadi MT Condensed Extra Bold" w:hAnsi="Abadi MT Condensed Extra Bold"/>
                                <w:noProof/>
                                <w:sz w:val="44"/>
                                <w:szCs w:val="44"/>
                              </w:rPr>
                            </w:pPr>
                            <w:r w:rsidRPr="00A8603A">
                              <w:rPr>
                                <w:rFonts w:ascii="Abadi MT Condensed Extra Bold" w:hAnsi="Abadi MT Condensed Extra Bold"/>
                                <w:noProof/>
                                <w:sz w:val="44"/>
                                <w:szCs w:val="44"/>
                              </w:rPr>
                              <w:t>8/19</w:t>
                            </w:r>
                            <w:r w:rsidR="00141805">
                              <w:rPr>
                                <w:rFonts w:ascii="Abadi MT Condensed Extra Bold" w:hAnsi="Abadi MT Condensed Extra Bold"/>
                                <w:noProof/>
                                <w:sz w:val="44"/>
                                <w:szCs w:val="44"/>
                              </w:rPr>
                              <w:t>- 2 pm</w:t>
                            </w:r>
                            <w:r w:rsidRPr="00A8603A">
                              <w:rPr>
                                <w:rFonts w:ascii="Abadi MT Condensed Extra Bold" w:hAnsi="Abadi MT Condensed Extra Bold"/>
                                <w:noProof/>
                                <w:sz w:val="44"/>
                                <w:szCs w:val="44"/>
                              </w:rPr>
                              <w:t xml:space="preserve"> Concert in the Locks</w:t>
                            </w:r>
                          </w:p>
                          <w:p w14:paraId="4F96EB60" w14:textId="39EAEFD5" w:rsidR="002F45AA" w:rsidRPr="00A8603A" w:rsidRDefault="00E227D8"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 xml:space="preserve">8/20- </w:t>
                            </w:r>
                            <w:r w:rsidR="00496CDF">
                              <w:rPr>
                                <w:rFonts w:ascii="Abadi MT Condensed Extra Bold" w:hAnsi="Abadi MT Condensed Extra Bold"/>
                                <w:noProof/>
                                <w:sz w:val="44"/>
                                <w:szCs w:val="44"/>
                              </w:rPr>
                              <w:t>9:30</w:t>
                            </w:r>
                            <w:r w:rsidR="00141805">
                              <w:rPr>
                                <w:rFonts w:ascii="Abadi MT Condensed Extra Bold" w:hAnsi="Abadi MT Condensed Extra Bold"/>
                                <w:noProof/>
                                <w:sz w:val="44"/>
                                <w:szCs w:val="44"/>
                              </w:rPr>
                              <w:t xml:space="preserve"> </w:t>
                            </w:r>
                            <w:r w:rsidR="00496CDF">
                              <w:rPr>
                                <w:rFonts w:ascii="Abadi MT Condensed Extra Bold" w:hAnsi="Abadi MT Condensed Extra Bold"/>
                                <w:noProof/>
                                <w:sz w:val="44"/>
                                <w:szCs w:val="44"/>
                              </w:rPr>
                              <w:t xml:space="preserve">am </w:t>
                            </w:r>
                            <w:r w:rsidR="002F45AA" w:rsidRPr="00A8603A">
                              <w:rPr>
                                <w:rFonts w:ascii="Abadi MT Condensed Extra Bold" w:hAnsi="Abadi MT Condensed Extra Bold"/>
                                <w:noProof/>
                                <w:sz w:val="44"/>
                                <w:szCs w:val="44"/>
                              </w:rPr>
                              <w:t xml:space="preserve">Pick-Up Choir and </w:t>
                            </w:r>
                            <w:r w:rsidR="00496CDF">
                              <w:rPr>
                                <w:rFonts w:ascii="Abadi MT Condensed Extra Bold" w:hAnsi="Abadi MT Condensed Extra Bold"/>
                                <w:noProof/>
                                <w:sz w:val="44"/>
                                <w:szCs w:val="44"/>
                              </w:rPr>
                              <w:t xml:space="preserve">2 pm </w:t>
                            </w:r>
                            <w:r w:rsidR="002F45AA" w:rsidRPr="00A8603A">
                              <w:rPr>
                                <w:rFonts w:ascii="Abadi MT Condensed Extra Bold" w:hAnsi="Abadi MT Condensed Extra Bold"/>
                                <w:noProof/>
                                <w:sz w:val="44"/>
                                <w:szCs w:val="44"/>
                              </w:rPr>
                              <w:t>Pool Day</w:t>
                            </w:r>
                          </w:p>
                          <w:p w14:paraId="31F3E270" w14:textId="5949BD64" w:rsidR="002F45AA" w:rsidRPr="00A8603A" w:rsidRDefault="002F45AA" w:rsidP="00523FAC">
                            <w:pPr>
                              <w:pStyle w:val="ContactInfo"/>
                              <w:rPr>
                                <w:rFonts w:ascii="Abadi MT Condensed Extra Bold" w:hAnsi="Abadi MT Condensed Extra Bold"/>
                                <w:noProof/>
                                <w:sz w:val="44"/>
                                <w:szCs w:val="44"/>
                              </w:rPr>
                            </w:pPr>
                            <w:r w:rsidRPr="00A8603A">
                              <w:rPr>
                                <w:rFonts w:ascii="Abadi MT Condensed Extra Bold" w:hAnsi="Abadi MT Condensed Extra Bold"/>
                                <w:noProof/>
                                <w:sz w:val="44"/>
                                <w:szCs w:val="44"/>
                              </w:rPr>
                              <w:t>8/23</w:t>
                            </w:r>
                            <w:r w:rsidR="00496CDF">
                              <w:rPr>
                                <w:rFonts w:ascii="Abadi MT Condensed Extra Bold" w:hAnsi="Abadi MT Condensed Extra Bold"/>
                                <w:noProof/>
                                <w:sz w:val="44"/>
                                <w:szCs w:val="44"/>
                              </w:rPr>
                              <w:t xml:space="preserve">- 6 pm </w:t>
                            </w:r>
                            <w:r w:rsidRPr="00A8603A">
                              <w:rPr>
                                <w:rFonts w:ascii="Abadi MT Condensed Extra Bold" w:hAnsi="Abadi MT Condensed Extra Bold"/>
                                <w:noProof/>
                                <w:sz w:val="44"/>
                                <w:szCs w:val="44"/>
                              </w:rPr>
                              <w:t xml:space="preserve"> Signa Treat and Pat Breckenridge’s BBQ @ Signa’s house</w:t>
                            </w:r>
                          </w:p>
                          <w:p w14:paraId="6BD0AAEC" w14:textId="77777777" w:rsidR="002F45AA" w:rsidRDefault="002F45AA" w:rsidP="00523FAC">
                            <w:pPr>
                              <w:pStyle w:val="ContactInfo"/>
                              <w:rPr>
                                <w:noProof/>
                              </w:rPr>
                            </w:pPr>
                          </w:p>
                          <w:p w14:paraId="13D53012" w14:textId="77777777" w:rsidR="002F45AA" w:rsidRPr="001B3E35" w:rsidRDefault="002F45AA" w:rsidP="00523FAC">
                            <w:pPr>
                              <w:pStyle w:val="ContactInfo"/>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29BBC" id="Text Box 1" o:spid="_x0000_s1041" type="#_x0000_t202" style="position:absolute;margin-left:-149pt;margin-top:148.1pt;width:540.05pt;height:360.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" filled="f" strokeweight="3.25pt">
                <v:stroke dashstyle="dash"/>
                <v:textbox>
                  <w:txbxContent>
                    <w:p w14:paraId="49A3E578" w14:textId="4451F0F0" w:rsidR="002F45AA" w:rsidRPr="00A8603A" w:rsidRDefault="002F45AA" w:rsidP="00523FAC">
                      <w:pPr>
                        <w:pStyle w:val="ContactInfo"/>
                        <w:rPr>
                          <w:rFonts w:ascii="Abadi MT Condensed Extra Bold" w:hAnsi="Abadi MT Condensed Extra Bold"/>
                          <w:noProof/>
                          <w:sz w:val="44"/>
                          <w:szCs w:val="44"/>
                        </w:rPr>
                      </w:pPr>
                      <w:r w:rsidRPr="00A8603A">
                        <w:rPr>
                          <w:rFonts w:ascii="Abadi MT Condensed Extra Bold" w:hAnsi="Abadi MT Condensed Extra Bold"/>
                          <w:noProof/>
                          <w:sz w:val="44"/>
                          <w:szCs w:val="44"/>
                        </w:rPr>
                        <w:t>August Schedule</w:t>
                      </w:r>
                    </w:p>
                    <w:p w14:paraId="759DDDC6" w14:textId="295503A7" w:rsidR="002F45AA" w:rsidRPr="00A8603A" w:rsidRDefault="0005698D"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8/2- 2 pm</w:t>
                      </w:r>
                      <w:r w:rsidR="002A540A">
                        <w:rPr>
                          <w:rFonts w:ascii="Abadi MT Condensed Extra Bold" w:hAnsi="Abadi MT Condensed Extra Bold"/>
                          <w:noProof/>
                          <w:sz w:val="44"/>
                          <w:szCs w:val="44"/>
                        </w:rPr>
                        <w:t xml:space="preserve"> </w:t>
                      </w:r>
                      <w:r w:rsidR="002F45AA" w:rsidRPr="00A8603A">
                        <w:rPr>
                          <w:rFonts w:ascii="Abadi MT Condensed Extra Bold" w:hAnsi="Abadi MT Condensed Extra Bold"/>
                          <w:noProof/>
                          <w:sz w:val="44"/>
                          <w:szCs w:val="44"/>
                        </w:rPr>
                        <w:t>Tea in Lisa Lady’s Garden</w:t>
                      </w:r>
                    </w:p>
                    <w:p w14:paraId="019EB1FB" w14:textId="44C0D329" w:rsidR="002F45AA" w:rsidRDefault="002F45AA" w:rsidP="00523FAC">
                      <w:pPr>
                        <w:pStyle w:val="ContactInfo"/>
                        <w:rPr>
                          <w:rFonts w:ascii="Abadi MT Condensed Extra Bold" w:hAnsi="Abadi MT Condensed Extra Bold"/>
                          <w:noProof/>
                          <w:sz w:val="44"/>
                          <w:szCs w:val="44"/>
                        </w:rPr>
                      </w:pPr>
                      <w:r w:rsidRPr="00A8603A">
                        <w:rPr>
                          <w:rFonts w:ascii="Abadi MT Condensed Extra Bold" w:hAnsi="Abadi MT Condensed Extra Bold"/>
                          <w:noProof/>
                          <w:sz w:val="44"/>
                          <w:szCs w:val="44"/>
                        </w:rPr>
                        <w:t>8/6</w:t>
                      </w:r>
                      <w:r w:rsidR="0005698D">
                        <w:rPr>
                          <w:rFonts w:ascii="Abadi MT Condensed Extra Bold" w:hAnsi="Abadi MT Condensed Extra Bold"/>
                          <w:noProof/>
                          <w:sz w:val="44"/>
                          <w:szCs w:val="44"/>
                        </w:rPr>
                        <w:t xml:space="preserve">- 9 am </w:t>
                      </w:r>
                      <w:r w:rsidR="000F63B6">
                        <w:rPr>
                          <w:rFonts w:ascii="Abadi MT Condensed Extra Bold" w:hAnsi="Abadi MT Condensed Extra Bold"/>
                          <w:noProof/>
                          <w:sz w:val="44"/>
                          <w:szCs w:val="44"/>
                        </w:rPr>
                        <w:t xml:space="preserve"> </w:t>
                      </w:r>
                      <w:r w:rsidR="00346BAE">
                        <w:rPr>
                          <w:rFonts w:ascii="Abadi MT Condensed Extra Bold" w:hAnsi="Abadi MT Condensed Extra Bold"/>
                          <w:noProof/>
                          <w:sz w:val="44"/>
                          <w:szCs w:val="44"/>
                        </w:rPr>
                        <w:t>Adult Education: Wisdom of</w:t>
                      </w:r>
                    </w:p>
                    <w:p w14:paraId="209E48A5" w14:textId="01A26326" w:rsidR="00346BAE" w:rsidRPr="00A8603A" w:rsidRDefault="000511AC" w:rsidP="000511AC">
                      <w:pPr>
                        <w:pStyle w:val="ContactInfo"/>
                        <w:ind w:firstLine="720"/>
                        <w:rPr>
                          <w:rFonts w:ascii="Abadi MT Condensed Extra Bold" w:hAnsi="Abadi MT Condensed Extra Bold"/>
                          <w:noProof/>
                          <w:sz w:val="44"/>
                          <w:szCs w:val="44"/>
                        </w:rPr>
                      </w:pPr>
                      <w:r>
                        <w:rPr>
                          <w:rFonts w:ascii="Abadi MT Condensed Extra Bold" w:hAnsi="Abadi MT Condensed Extra Bold"/>
                          <w:noProof/>
                          <w:sz w:val="44"/>
                          <w:szCs w:val="44"/>
                        </w:rPr>
                        <w:t xml:space="preserve">  </w:t>
                      </w:r>
                      <w:r w:rsidR="00346BAE">
                        <w:rPr>
                          <w:rFonts w:ascii="Abadi MT Condensed Extra Bold" w:hAnsi="Abadi MT Condensed Extra Bold"/>
                          <w:noProof/>
                          <w:sz w:val="44"/>
                          <w:szCs w:val="44"/>
                        </w:rPr>
                        <w:t>our Songs</w:t>
                      </w:r>
                    </w:p>
                    <w:p w14:paraId="563B5112" w14:textId="25316C71" w:rsidR="002F45AA" w:rsidRPr="00A8603A" w:rsidRDefault="0005698D"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 xml:space="preserve">8/11- </w:t>
                      </w:r>
                      <w:r w:rsidR="002F45AA" w:rsidRPr="00A8603A">
                        <w:rPr>
                          <w:rFonts w:ascii="Abadi MT Condensed Extra Bold" w:hAnsi="Abadi MT Condensed Extra Bold"/>
                          <w:noProof/>
                          <w:sz w:val="44"/>
                          <w:szCs w:val="44"/>
                        </w:rPr>
                        <w:t>NPC goes to the Mariners!</w:t>
                      </w:r>
                    </w:p>
                    <w:p w14:paraId="3471B552" w14:textId="77777777" w:rsidR="00346BAE" w:rsidRDefault="00496CDF"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 xml:space="preserve">8/13- </w:t>
                      </w:r>
                      <w:r w:rsidR="0005698D">
                        <w:rPr>
                          <w:rFonts w:ascii="Abadi MT Condensed Extra Bold" w:hAnsi="Abadi MT Condensed Extra Bold"/>
                          <w:noProof/>
                          <w:sz w:val="44"/>
                          <w:szCs w:val="44"/>
                        </w:rPr>
                        <w:t>9 am</w:t>
                      </w:r>
                      <w:r w:rsidR="00346BAE">
                        <w:rPr>
                          <w:rFonts w:ascii="Abadi MT Condensed Extra Bold" w:hAnsi="Abadi MT Condensed Extra Bold"/>
                          <w:noProof/>
                          <w:sz w:val="44"/>
                          <w:szCs w:val="44"/>
                        </w:rPr>
                        <w:t xml:space="preserve"> Adult Education:</w:t>
                      </w:r>
                      <w:r w:rsidR="0005698D">
                        <w:rPr>
                          <w:rFonts w:ascii="Abadi MT Condensed Extra Bold" w:hAnsi="Abadi MT Condensed Extra Bold"/>
                          <w:noProof/>
                          <w:sz w:val="44"/>
                          <w:szCs w:val="44"/>
                        </w:rPr>
                        <w:t xml:space="preserve"> </w:t>
                      </w:r>
                      <w:r w:rsidR="002D15A5">
                        <w:rPr>
                          <w:rFonts w:ascii="Abadi MT Condensed Extra Bold" w:hAnsi="Abadi MT Condensed Extra Bold"/>
                          <w:noProof/>
                          <w:sz w:val="44"/>
                          <w:szCs w:val="44"/>
                        </w:rPr>
                        <w:t>Wisdom of o</w:t>
                      </w:r>
                      <w:r w:rsidR="00346BAE">
                        <w:rPr>
                          <w:rFonts w:ascii="Abadi MT Condensed Extra Bold" w:hAnsi="Abadi MT Condensed Extra Bold"/>
                          <w:noProof/>
                          <w:sz w:val="44"/>
                          <w:szCs w:val="44"/>
                        </w:rPr>
                        <w:t>ur Songs</w:t>
                      </w:r>
                    </w:p>
                    <w:p w14:paraId="70347DD8" w14:textId="0B8B438E" w:rsidR="002F45AA" w:rsidRPr="00A8603A" w:rsidRDefault="000511AC"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ab/>
                        <w:t xml:space="preserve">   </w:t>
                      </w:r>
                      <w:r w:rsidR="00346BAE">
                        <w:rPr>
                          <w:rFonts w:ascii="Abadi MT Condensed Extra Bold" w:hAnsi="Abadi MT Condensed Extra Bold"/>
                          <w:noProof/>
                          <w:sz w:val="44"/>
                          <w:szCs w:val="44"/>
                        </w:rPr>
                        <w:t>10:30 am Elise’s Baptism</w:t>
                      </w:r>
                      <w:r w:rsidR="00C61E99">
                        <w:rPr>
                          <w:rFonts w:ascii="Abadi MT Condensed Extra Bold" w:hAnsi="Abadi MT Condensed Extra Bold"/>
                          <w:noProof/>
                          <w:sz w:val="44"/>
                          <w:szCs w:val="44"/>
                        </w:rPr>
                        <w:t>!</w:t>
                      </w:r>
                      <w:bookmarkStart w:id="1" w:name="_GoBack"/>
                      <w:bookmarkEnd w:id="1"/>
                      <w:r w:rsidR="00346BAE">
                        <w:rPr>
                          <w:rFonts w:ascii="Abadi MT Condensed Extra Bold" w:hAnsi="Abadi MT Condensed Extra Bold"/>
                          <w:noProof/>
                          <w:sz w:val="44"/>
                          <w:szCs w:val="44"/>
                        </w:rPr>
                        <w:t xml:space="preserve"> </w:t>
                      </w:r>
                    </w:p>
                    <w:p w14:paraId="2BCC3CB7" w14:textId="25599B2C" w:rsidR="002F45AA" w:rsidRPr="00A8603A" w:rsidRDefault="00496CDF"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 xml:space="preserve">8/16- 7:30 pm </w:t>
                      </w:r>
                      <w:r w:rsidR="002F45AA" w:rsidRPr="00A8603A">
                        <w:rPr>
                          <w:rFonts w:ascii="Abadi MT Condensed Extra Bold" w:hAnsi="Abadi MT Condensed Extra Bold"/>
                          <w:noProof/>
                          <w:sz w:val="44"/>
                          <w:szCs w:val="44"/>
                        </w:rPr>
                        <w:t>Trivia Night @ The Dane</w:t>
                      </w:r>
                    </w:p>
                    <w:p w14:paraId="609ADE6B" w14:textId="1E9AF663" w:rsidR="002F45AA" w:rsidRPr="00A8603A" w:rsidRDefault="002F45AA" w:rsidP="00523FAC">
                      <w:pPr>
                        <w:pStyle w:val="ContactInfo"/>
                        <w:rPr>
                          <w:rFonts w:ascii="Abadi MT Condensed Extra Bold" w:hAnsi="Abadi MT Condensed Extra Bold"/>
                          <w:noProof/>
                          <w:sz w:val="44"/>
                          <w:szCs w:val="44"/>
                        </w:rPr>
                      </w:pPr>
                      <w:r w:rsidRPr="00A8603A">
                        <w:rPr>
                          <w:rFonts w:ascii="Abadi MT Condensed Extra Bold" w:hAnsi="Abadi MT Condensed Extra Bold"/>
                          <w:noProof/>
                          <w:sz w:val="44"/>
                          <w:szCs w:val="44"/>
                        </w:rPr>
                        <w:t>8/19</w:t>
                      </w:r>
                      <w:r w:rsidR="00141805">
                        <w:rPr>
                          <w:rFonts w:ascii="Abadi MT Condensed Extra Bold" w:hAnsi="Abadi MT Condensed Extra Bold"/>
                          <w:noProof/>
                          <w:sz w:val="44"/>
                          <w:szCs w:val="44"/>
                        </w:rPr>
                        <w:t>- 2 pm</w:t>
                      </w:r>
                      <w:r w:rsidRPr="00A8603A">
                        <w:rPr>
                          <w:rFonts w:ascii="Abadi MT Condensed Extra Bold" w:hAnsi="Abadi MT Condensed Extra Bold"/>
                          <w:noProof/>
                          <w:sz w:val="44"/>
                          <w:szCs w:val="44"/>
                        </w:rPr>
                        <w:t xml:space="preserve"> Concert in the Locks</w:t>
                      </w:r>
                    </w:p>
                    <w:p w14:paraId="4F96EB60" w14:textId="39EAEFD5" w:rsidR="002F45AA" w:rsidRPr="00A8603A" w:rsidRDefault="00E227D8" w:rsidP="00523FAC">
                      <w:pPr>
                        <w:pStyle w:val="ContactInfo"/>
                        <w:rPr>
                          <w:rFonts w:ascii="Abadi MT Condensed Extra Bold" w:hAnsi="Abadi MT Condensed Extra Bold"/>
                          <w:noProof/>
                          <w:sz w:val="44"/>
                          <w:szCs w:val="44"/>
                        </w:rPr>
                      </w:pPr>
                      <w:r>
                        <w:rPr>
                          <w:rFonts w:ascii="Abadi MT Condensed Extra Bold" w:hAnsi="Abadi MT Condensed Extra Bold"/>
                          <w:noProof/>
                          <w:sz w:val="44"/>
                          <w:szCs w:val="44"/>
                        </w:rPr>
                        <w:t xml:space="preserve">8/20- </w:t>
                      </w:r>
                      <w:r w:rsidR="00496CDF">
                        <w:rPr>
                          <w:rFonts w:ascii="Abadi MT Condensed Extra Bold" w:hAnsi="Abadi MT Condensed Extra Bold"/>
                          <w:noProof/>
                          <w:sz w:val="44"/>
                          <w:szCs w:val="44"/>
                        </w:rPr>
                        <w:t>9:30</w:t>
                      </w:r>
                      <w:r w:rsidR="00141805">
                        <w:rPr>
                          <w:rFonts w:ascii="Abadi MT Condensed Extra Bold" w:hAnsi="Abadi MT Condensed Extra Bold"/>
                          <w:noProof/>
                          <w:sz w:val="44"/>
                          <w:szCs w:val="44"/>
                        </w:rPr>
                        <w:t xml:space="preserve"> </w:t>
                      </w:r>
                      <w:r w:rsidR="00496CDF">
                        <w:rPr>
                          <w:rFonts w:ascii="Abadi MT Condensed Extra Bold" w:hAnsi="Abadi MT Condensed Extra Bold"/>
                          <w:noProof/>
                          <w:sz w:val="44"/>
                          <w:szCs w:val="44"/>
                        </w:rPr>
                        <w:t xml:space="preserve">am </w:t>
                      </w:r>
                      <w:r w:rsidR="002F45AA" w:rsidRPr="00A8603A">
                        <w:rPr>
                          <w:rFonts w:ascii="Abadi MT Condensed Extra Bold" w:hAnsi="Abadi MT Condensed Extra Bold"/>
                          <w:noProof/>
                          <w:sz w:val="44"/>
                          <w:szCs w:val="44"/>
                        </w:rPr>
                        <w:t xml:space="preserve">Pick-Up Choir and </w:t>
                      </w:r>
                      <w:r w:rsidR="00496CDF">
                        <w:rPr>
                          <w:rFonts w:ascii="Abadi MT Condensed Extra Bold" w:hAnsi="Abadi MT Condensed Extra Bold"/>
                          <w:noProof/>
                          <w:sz w:val="44"/>
                          <w:szCs w:val="44"/>
                        </w:rPr>
                        <w:t xml:space="preserve">2 pm </w:t>
                      </w:r>
                      <w:r w:rsidR="002F45AA" w:rsidRPr="00A8603A">
                        <w:rPr>
                          <w:rFonts w:ascii="Abadi MT Condensed Extra Bold" w:hAnsi="Abadi MT Condensed Extra Bold"/>
                          <w:noProof/>
                          <w:sz w:val="44"/>
                          <w:szCs w:val="44"/>
                        </w:rPr>
                        <w:t>Pool Day</w:t>
                      </w:r>
                    </w:p>
                    <w:p w14:paraId="31F3E270" w14:textId="5949BD64" w:rsidR="002F45AA" w:rsidRPr="00A8603A" w:rsidRDefault="002F45AA" w:rsidP="00523FAC">
                      <w:pPr>
                        <w:pStyle w:val="ContactInfo"/>
                        <w:rPr>
                          <w:rFonts w:ascii="Abadi MT Condensed Extra Bold" w:hAnsi="Abadi MT Condensed Extra Bold"/>
                          <w:noProof/>
                          <w:sz w:val="44"/>
                          <w:szCs w:val="44"/>
                        </w:rPr>
                      </w:pPr>
                      <w:r w:rsidRPr="00A8603A">
                        <w:rPr>
                          <w:rFonts w:ascii="Abadi MT Condensed Extra Bold" w:hAnsi="Abadi MT Condensed Extra Bold"/>
                          <w:noProof/>
                          <w:sz w:val="44"/>
                          <w:szCs w:val="44"/>
                        </w:rPr>
                        <w:t>8/23</w:t>
                      </w:r>
                      <w:r w:rsidR="00496CDF">
                        <w:rPr>
                          <w:rFonts w:ascii="Abadi MT Condensed Extra Bold" w:hAnsi="Abadi MT Condensed Extra Bold"/>
                          <w:noProof/>
                          <w:sz w:val="44"/>
                          <w:szCs w:val="44"/>
                        </w:rPr>
                        <w:t xml:space="preserve">- 6 pm </w:t>
                      </w:r>
                      <w:r w:rsidRPr="00A8603A">
                        <w:rPr>
                          <w:rFonts w:ascii="Abadi MT Condensed Extra Bold" w:hAnsi="Abadi MT Condensed Extra Bold"/>
                          <w:noProof/>
                          <w:sz w:val="44"/>
                          <w:szCs w:val="44"/>
                        </w:rPr>
                        <w:t xml:space="preserve"> Signa Treat and Pat Breckenridge’s BBQ @ Signa’s house</w:t>
                      </w:r>
                    </w:p>
                    <w:p w14:paraId="6BD0AAEC" w14:textId="77777777" w:rsidR="002F45AA" w:rsidRDefault="002F45AA" w:rsidP="00523FAC">
                      <w:pPr>
                        <w:pStyle w:val="ContactInfo"/>
                        <w:rPr>
                          <w:noProof/>
                        </w:rPr>
                      </w:pPr>
                    </w:p>
                    <w:p w14:paraId="13D53012" w14:textId="77777777" w:rsidR="002F45AA" w:rsidRPr="001B3E35" w:rsidRDefault="002F45AA" w:rsidP="00523FAC">
                      <w:pPr>
                        <w:pStyle w:val="ContactInfo"/>
                        <w:rPr>
                          <w:noProof/>
                        </w:rPr>
                      </w:pPr>
                    </w:p>
                  </w:txbxContent>
                </v:textbox>
                <w10:wrap type="square"/>
              </v:shape>
            </w:pict>
          </mc:Fallback>
        </mc:AlternateContent>
      </w:r>
      <w:r>
        <w:rPr>
          <w:noProof/>
          <w:lang w:eastAsia="en-US"/>
        </w:rPr>
        <w:drawing>
          <wp:anchor distT="0" distB="0" distL="114300" distR="114300" simplePos="0" relativeHeight="251790336" behindDoc="0" locked="0" layoutInCell="1" allowOverlap="1" wp14:anchorId="530983CA" wp14:editId="57CF5662">
            <wp:simplePos x="0" y="0"/>
            <wp:positionH relativeFrom="column">
              <wp:posOffset>2680335</wp:posOffset>
            </wp:positionH>
            <wp:positionV relativeFrom="paragraph">
              <wp:posOffset>2026285</wp:posOffset>
            </wp:positionV>
            <wp:extent cx="2171065" cy="1833880"/>
            <wp:effectExtent l="0" t="0" r="0" b="0"/>
            <wp:wrapTight wrapText="bothSides">
              <wp:wrapPolygon edited="0">
                <wp:start x="0" y="0"/>
                <wp:lineTo x="0" y="21241"/>
                <wp:lineTo x="21227" y="21241"/>
                <wp:lineTo x="212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nshine.png"/>
                    <pic:cNvPicPr/>
                  </pic:nvPicPr>
                  <pic:blipFill>
                    <a:blip r:embed="rId26">
                      <a:extLst>
                        <a:ext uri="{28A0092B-C50C-407E-A947-70E740481C1C}">
                          <a14:useLocalDpi xmlns:a14="http://schemas.microsoft.com/office/drawing/2010/main" val="0"/>
                        </a:ext>
                      </a:extLst>
                    </a:blip>
                    <a:stretch>
                      <a:fillRect/>
                    </a:stretch>
                  </pic:blipFill>
                  <pic:spPr>
                    <a:xfrm>
                      <a:off x="0" y="0"/>
                      <a:ext cx="2171065" cy="1833880"/>
                    </a:xfrm>
                    <a:prstGeom prst="rect">
                      <a:avLst/>
                    </a:prstGeom>
                  </pic:spPr>
                </pic:pic>
              </a:graphicData>
            </a:graphic>
            <wp14:sizeRelH relativeFrom="page">
              <wp14:pctWidth>0</wp14:pctWidth>
            </wp14:sizeRelH>
            <wp14:sizeRelV relativeFrom="page">
              <wp14:pctHeight>0</wp14:pctHeight>
            </wp14:sizeRelV>
          </wp:anchor>
        </w:drawing>
      </w:r>
      <w:r w:rsidR="00507C46">
        <w:rPr>
          <w:noProof/>
          <w:lang w:eastAsia="en-US"/>
        </w:rPr>
        <mc:AlternateContent>
          <mc:Choice Requires="wps">
            <w:drawing>
              <wp:anchor distT="4294967295" distB="4294967295" distL="114300" distR="114300" simplePos="0" relativeHeight="251786240" behindDoc="0" locked="0" layoutInCell="1" allowOverlap="1" wp14:anchorId="32A1BB6B" wp14:editId="12E2BC4A">
                <wp:simplePos x="0" y="0"/>
                <wp:positionH relativeFrom="column">
                  <wp:posOffset>-2114550</wp:posOffset>
                </wp:positionH>
                <wp:positionV relativeFrom="paragraph">
                  <wp:posOffset>1793240</wp:posOffset>
                </wp:positionV>
                <wp:extent cx="7315200" cy="0"/>
                <wp:effectExtent l="0" t="0" r="25400" b="254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noFill/>
                        <a:ln w="222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C42539" id="Straight Connector 29" o:spid="_x0000_s1026" style="position:absolute;z-index:251786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6.5pt,141.2pt" to="409.5pt,14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" strokecolor="windowText" strokeweight="1.75pt">
                <v:stroke joinstyle="miter"/>
                <o:lock v:ext="edit" shapetype="f"/>
              </v:line>
            </w:pict>
          </mc:Fallback>
        </mc:AlternateContent>
      </w:r>
    </w:p>
    <w:sectPr w:rsidR="00830C30" w:rsidSect="009F34B4">
      <w:headerReference w:type="even" r:id="rId27"/>
      <w:headerReference w:type="default" r:id="rId28"/>
      <w:pgSz w:w="12240" w:h="15840"/>
      <w:pgMar w:top="1008" w:right="720" w:bottom="720" w:left="3600" w:header="432" w:footer="576" w:gutter="0"/>
      <w:pgNumType w:chapStyle="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73D1D" w14:textId="77777777" w:rsidR="000F0069" w:rsidRDefault="000F0069">
      <w:pPr>
        <w:spacing w:after="0" w:line="240" w:lineRule="auto"/>
      </w:pPr>
      <w:r>
        <w:separator/>
      </w:r>
    </w:p>
  </w:endnote>
  <w:endnote w:type="continuationSeparator" w:id="0">
    <w:p w14:paraId="289F785F" w14:textId="77777777" w:rsidR="000F0069" w:rsidRDefault="000F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egoe UI">
    <w:panose1 w:val="00000000000000000000"/>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Hebrew">
    <w:panose1 w:val="00000000000000000000"/>
    <w:charset w:val="B1"/>
    <w:family w:val="auto"/>
    <w:pitch w:val="variable"/>
    <w:sig w:usb0="80000843" w:usb1="40002002" w:usb2="00000000" w:usb3="00000000" w:csb0="00000021" w:csb1="00000000"/>
  </w:font>
  <w:font w:name="Chalkboard">
    <w:panose1 w:val="03050602040202020205"/>
    <w:charset w:val="00"/>
    <w:family w:val="auto"/>
    <w:pitch w:val="variable"/>
    <w:sig w:usb0="80000023" w:usb1="00000000" w:usb2="00000000" w:usb3="00000000" w:csb0="00000001" w:csb1="00000000"/>
  </w:font>
  <w:font w:name="DecoType Naskh">
    <w:panose1 w:val="00000400000000000000"/>
    <w:charset w:val="B2"/>
    <w:family w:val="auto"/>
    <w:pitch w:val="variable"/>
    <w:sig w:usb0="80002001" w:usb1="80000000" w:usb2="00000008" w:usb3="00000000" w:csb0="00000040" w:csb1="00000000"/>
  </w:font>
  <w:font w:name="Abadi MT Condensed Extra Bold">
    <w:panose1 w:val="020B0A06030101010103"/>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American Typewriter">
    <w:panose1 w:val="02090604020004020304"/>
    <w:charset w:val="00"/>
    <w:family w:val="auto"/>
    <w:pitch w:val="variable"/>
    <w:sig w:usb0="A000006F" w:usb1="00000019" w:usb2="00000000" w:usb3="00000000" w:csb0="0000011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4A0DC" w14:textId="77777777" w:rsidR="000F0069" w:rsidRDefault="000F0069">
      <w:pPr>
        <w:spacing w:after="0" w:line="240" w:lineRule="auto"/>
      </w:pPr>
      <w:r>
        <w:separator/>
      </w:r>
    </w:p>
  </w:footnote>
  <w:footnote w:type="continuationSeparator" w:id="0">
    <w:p w14:paraId="643A380F" w14:textId="77777777" w:rsidR="000F0069" w:rsidRDefault="000F006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B17B7" w14:textId="77777777" w:rsidR="009F34B4" w:rsidRDefault="009F34B4" w:rsidP="00D435E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7998ED" w14:textId="77777777" w:rsidR="009F34B4" w:rsidRDefault="009F34B4" w:rsidP="009F34B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D6C80" w14:textId="77777777" w:rsidR="009F34B4" w:rsidRDefault="009F34B4" w:rsidP="00D435E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1E99">
      <w:rPr>
        <w:rStyle w:val="PageNumber"/>
        <w:noProof/>
      </w:rPr>
      <w:t>2</w:t>
    </w:r>
    <w:r>
      <w:rPr>
        <w:rStyle w:val="PageNumber"/>
      </w:rPr>
      <w:fldChar w:fldCharType="end"/>
    </w:r>
  </w:p>
  <w:p w14:paraId="43C85B7E" w14:textId="77777777" w:rsidR="00543CB1" w:rsidRDefault="00543CB1" w:rsidP="009F34B4">
    <w:pPr>
      <w:pStyle w:val="Header"/>
      <w:ind w:right="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D6D5A"/>
    <w:multiLevelType w:val="hybridMultilevel"/>
    <w:tmpl w:val="646AC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751BA9"/>
    <w:multiLevelType w:val="hybridMultilevel"/>
    <w:tmpl w:val="3B92D9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984DDE"/>
    <w:multiLevelType w:val="hybridMultilevel"/>
    <w:tmpl w:val="732E1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4F677C"/>
    <w:multiLevelType w:val="hybridMultilevel"/>
    <w:tmpl w:val="404AC8DA"/>
    <w:numStyleLink w:val="Numbered"/>
  </w:abstractNum>
  <w:abstractNum w:abstractNumId="4">
    <w:nsid w:val="4D142BCA"/>
    <w:multiLevelType w:val="hybridMultilevel"/>
    <w:tmpl w:val="404AC8DA"/>
    <w:styleLink w:val="Numbered"/>
    <w:lvl w:ilvl="0" w:tplc="F52C4C7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B4FFF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3CC6C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26E36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D6CE8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42A46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BA6CA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3A6AF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8E66F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67016FF5"/>
    <w:multiLevelType w:val="hybridMultilevel"/>
    <w:tmpl w:val="F98AAD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D833CC"/>
    <w:multiLevelType w:val="hybridMultilevel"/>
    <w:tmpl w:val="21E23A52"/>
    <w:lvl w:ilvl="0" w:tplc="C04A92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542F6D"/>
    <w:multiLevelType w:val="hybridMultilevel"/>
    <w:tmpl w:val="2DE87D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7"/>
  </w:num>
  <w:num w:numId="5">
    <w:abstractNumId w:val="1"/>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D38"/>
    <w:rsid w:val="00021B48"/>
    <w:rsid w:val="00030AEE"/>
    <w:rsid w:val="00036D74"/>
    <w:rsid w:val="00040ECD"/>
    <w:rsid w:val="00044243"/>
    <w:rsid w:val="000511AC"/>
    <w:rsid w:val="0005698D"/>
    <w:rsid w:val="00057A8A"/>
    <w:rsid w:val="000867BF"/>
    <w:rsid w:val="000A1F3A"/>
    <w:rsid w:val="000A7C3C"/>
    <w:rsid w:val="000B7945"/>
    <w:rsid w:val="000C1816"/>
    <w:rsid w:val="000C5F69"/>
    <w:rsid w:val="000C6898"/>
    <w:rsid w:val="000C6AAA"/>
    <w:rsid w:val="000C6C9A"/>
    <w:rsid w:val="000D5EAE"/>
    <w:rsid w:val="000E3F2F"/>
    <w:rsid w:val="000F0069"/>
    <w:rsid w:val="000F63B6"/>
    <w:rsid w:val="001142B1"/>
    <w:rsid w:val="00123CD3"/>
    <w:rsid w:val="00125A09"/>
    <w:rsid w:val="00126C3E"/>
    <w:rsid w:val="0013042D"/>
    <w:rsid w:val="00141805"/>
    <w:rsid w:val="00167090"/>
    <w:rsid w:val="0017567B"/>
    <w:rsid w:val="00181EF1"/>
    <w:rsid w:val="00194A6E"/>
    <w:rsid w:val="001B499E"/>
    <w:rsid w:val="001B72F4"/>
    <w:rsid w:val="001C3161"/>
    <w:rsid w:val="001D0C57"/>
    <w:rsid w:val="001D6349"/>
    <w:rsid w:val="001F11D4"/>
    <w:rsid w:val="001F78CF"/>
    <w:rsid w:val="002046C9"/>
    <w:rsid w:val="00204871"/>
    <w:rsid w:val="00210A3C"/>
    <w:rsid w:val="0021264D"/>
    <w:rsid w:val="00212991"/>
    <w:rsid w:val="00223430"/>
    <w:rsid w:val="00244159"/>
    <w:rsid w:val="00244AA6"/>
    <w:rsid w:val="00252463"/>
    <w:rsid w:val="002603EB"/>
    <w:rsid w:val="002779D8"/>
    <w:rsid w:val="00281536"/>
    <w:rsid w:val="00281888"/>
    <w:rsid w:val="002A540A"/>
    <w:rsid w:val="002B3264"/>
    <w:rsid w:val="002B339D"/>
    <w:rsid w:val="002D15A5"/>
    <w:rsid w:val="002D5A6F"/>
    <w:rsid w:val="002E3D15"/>
    <w:rsid w:val="002F20FB"/>
    <w:rsid w:val="002F45AA"/>
    <w:rsid w:val="0031295E"/>
    <w:rsid w:val="00323771"/>
    <w:rsid w:val="00324905"/>
    <w:rsid w:val="003257BE"/>
    <w:rsid w:val="00330E33"/>
    <w:rsid w:val="00341E58"/>
    <w:rsid w:val="00346BAE"/>
    <w:rsid w:val="00365989"/>
    <w:rsid w:val="00371442"/>
    <w:rsid w:val="00382169"/>
    <w:rsid w:val="00387D21"/>
    <w:rsid w:val="003B5383"/>
    <w:rsid w:val="003C5A12"/>
    <w:rsid w:val="003D5887"/>
    <w:rsid w:val="003E0268"/>
    <w:rsid w:val="003E1CE1"/>
    <w:rsid w:val="003E3769"/>
    <w:rsid w:val="00400D1B"/>
    <w:rsid w:val="00406D53"/>
    <w:rsid w:val="00416E95"/>
    <w:rsid w:val="00437B67"/>
    <w:rsid w:val="004550FA"/>
    <w:rsid w:val="00460748"/>
    <w:rsid w:val="00464AB6"/>
    <w:rsid w:val="00465889"/>
    <w:rsid w:val="004832E3"/>
    <w:rsid w:val="00490170"/>
    <w:rsid w:val="00496CDF"/>
    <w:rsid w:val="004A0A2A"/>
    <w:rsid w:val="004B5B7D"/>
    <w:rsid w:val="004C6E3E"/>
    <w:rsid w:val="004D0E92"/>
    <w:rsid w:val="004E5996"/>
    <w:rsid w:val="004E7A8E"/>
    <w:rsid w:val="004F0D12"/>
    <w:rsid w:val="0050458A"/>
    <w:rsid w:val="00507C46"/>
    <w:rsid w:val="00511B12"/>
    <w:rsid w:val="00523FAC"/>
    <w:rsid w:val="005266A7"/>
    <w:rsid w:val="0053075D"/>
    <w:rsid w:val="00533A19"/>
    <w:rsid w:val="00543CB1"/>
    <w:rsid w:val="00553064"/>
    <w:rsid w:val="0055565E"/>
    <w:rsid w:val="0057260D"/>
    <w:rsid w:val="005C24D1"/>
    <w:rsid w:val="005C2E75"/>
    <w:rsid w:val="005D3199"/>
    <w:rsid w:val="005D73B5"/>
    <w:rsid w:val="005F039A"/>
    <w:rsid w:val="005F1C66"/>
    <w:rsid w:val="006026DE"/>
    <w:rsid w:val="00621131"/>
    <w:rsid w:val="006218A6"/>
    <w:rsid w:val="006320BD"/>
    <w:rsid w:val="006346C0"/>
    <w:rsid w:val="00640C39"/>
    <w:rsid w:val="00647F42"/>
    <w:rsid w:val="00660FE0"/>
    <w:rsid w:val="0066287D"/>
    <w:rsid w:val="00665823"/>
    <w:rsid w:val="006A02B6"/>
    <w:rsid w:val="006B3184"/>
    <w:rsid w:val="006D309F"/>
    <w:rsid w:val="006E6C71"/>
    <w:rsid w:val="006F6D01"/>
    <w:rsid w:val="00714667"/>
    <w:rsid w:val="00727F15"/>
    <w:rsid w:val="007341DB"/>
    <w:rsid w:val="00747963"/>
    <w:rsid w:val="007521CD"/>
    <w:rsid w:val="00754408"/>
    <w:rsid w:val="007608FC"/>
    <w:rsid w:val="00765040"/>
    <w:rsid w:val="007653A4"/>
    <w:rsid w:val="00765D38"/>
    <w:rsid w:val="00766C3B"/>
    <w:rsid w:val="0078660C"/>
    <w:rsid w:val="00796684"/>
    <w:rsid w:val="007A2535"/>
    <w:rsid w:val="007B3B46"/>
    <w:rsid w:val="007B4E80"/>
    <w:rsid w:val="007C0F37"/>
    <w:rsid w:val="007C19E1"/>
    <w:rsid w:val="007D3BBA"/>
    <w:rsid w:val="007E0FB0"/>
    <w:rsid w:val="007E54FE"/>
    <w:rsid w:val="008042FA"/>
    <w:rsid w:val="008207C8"/>
    <w:rsid w:val="008233BC"/>
    <w:rsid w:val="00830AFF"/>
    <w:rsid w:val="00830C30"/>
    <w:rsid w:val="00835946"/>
    <w:rsid w:val="0084484F"/>
    <w:rsid w:val="00847B89"/>
    <w:rsid w:val="0086450B"/>
    <w:rsid w:val="00891663"/>
    <w:rsid w:val="008A1D74"/>
    <w:rsid w:val="008A3FE0"/>
    <w:rsid w:val="008C2FDA"/>
    <w:rsid w:val="008C3B9E"/>
    <w:rsid w:val="008F2921"/>
    <w:rsid w:val="008F7D8F"/>
    <w:rsid w:val="008F7DA2"/>
    <w:rsid w:val="009069BF"/>
    <w:rsid w:val="00946011"/>
    <w:rsid w:val="0096351B"/>
    <w:rsid w:val="00974CF3"/>
    <w:rsid w:val="0098606F"/>
    <w:rsid w:val="009877A2"/>
    <w:rsid w:val="009878E0"/>
    <w:rsid w:val="00990D44"/>
    <w:rsid w:val="009A3F88"/>
    <w:rsid w:val="009D3679"/>
    <w:rsid w:val="009D45CD"/>
    <w:rsid w:val="009F34B4"/>
    <w:rsid w:val="009F7DA1"/>
    <w:rsid w:val="00A0494B"/>
    <w:rsid w:val="00A114C5"/>
    <w:rsid w:val="00A32AD1"/>
    <w:rsid w:val="00A501C8"/>
    <w:rsid w:val="00A5270C"/>
    <w:rsid w:val="00A613C7"/>
    <w:rsid w:val="00A7706F"/>
    <w:rsid w:val="00A856CA"/>
    <w:rsid w:val="00A8603A"/>
    <w:rsid w:val="00A866FB"/>
    <w:rsid w:val="00AB33A8"/>
    <w:rsid w:val="00AC3DB4"/>
    <w:rsid w:val="00AC5CB2"/>
    <w:rsid w:val="00AD4F4D"/>
    <w:rsid w:val="00AE5A71"/>
    <w:rsid w:val="00B10C71"/>
    <w:rsid w:val="00B349E4"/>
    <w:rsid w:val="00B36DA3"/>
    <w:rsid w:val="00B472F0"/>
    <w:rsid w:val="00B84450"/>
    <w:rsid w:val="00B95A19"/>
    <w:rsid w:val="00B95E4D"/>
    <w:rsid w:val="00BA05BF"/>
    <w:rsid w:val="00BB1AD0"/>
    <w:rsid w:val="00BB72D5"/>
    <w:rsid w:val="00BC6E9A"/>
    <w:rsid w:val="00BD2B1E"/>
    <w:rsid w:val="00BE5155"/>
    <w:rsid w:val="00BE7E77"/>
    <w:rsid w:val="00C006D2"/>
    <w:rsid w:val="00C00AB5"/>
    <w:rsid w:val="00C23A21"/>
    <w:rsid w:val="00C25C3D"/>
    <w:rsid w:val="00C5593C"/>
    <w:rsid w:val="00C605D9"/>
    <w:rsid w:val="00C60762"/>
    <w:rsid w:val="00C60B5B"/>
    <w:rsid w:val="00C61E99"/>
    <w:rsid w:val="00C64B93"/>
    <w:rsid w:val="00C6739D"/>
    <w:rsid w:val="00C81D51"/>
    <w:rsid w:val="00C86A69"/>
    <w:rsid w:val="00C9109C"/>
    <w:rsid w:val="00CA0112"/>
    <w:rsid w:val="00CA28D6"/>
    <w:rsid w:val="00CB5414"/>
    <w:rsid w:val="00CB6B83"/>
    <w:rsid w:val="00CE39D4"/>
    <w:rsid w:val="00CE56B6"/>
    <w:rsid w:val="00CF1413"/>
    <w:rsid w:val="00CF784C"/>
    <w:rsid w:val="00D00B9A"/>
    <w:rsid w:val="00D00C2F"/>
    <w:rsid w:val="00D0550E"/>
    <w:rsid w:val="00D42728"/>
    <w:rsid w:val="00D435EA"/>
    <w:rsid w:val="00D44CE2"/>
    <w:rsid w:val="00D62F5C"/>
    <w:rsid w:val="00D67372"/>
    <w:rsid w:val="00D84C6C"/>
    <w:rsid w:val="00D92247"/>
    <w:rsid w:val="00DA3ADD"/>
    <w:rsid w:val="00DA66A8"/>
    <w:rsid w:val="00DC1818"/>
    <w:rsid w:val="00DC4278"/>
    <w:rsid w:val="00DD367E"/>
    <w:rsid w:val="00DD636D"/>
    <w:rsid w:val="00DD6E19"/>
    <w:rsid w:val="00DE1C96"/>
    <w:rsid w:val="00DE445D"/>
    <w:rsid w:val="00DE65B0"/>
    <w:rsid w:val="00E165E5"/>
    <w:rsid w:val="00E20103"/>
    <w:rsid w:val="00E21B34"/>
    <w:rsid w:val="00E227D8"/>
    <w:rsid w:val="00E31B3F"/>
    <w:rsid w:val="00E631E5"/>
    <w:rsid w:val="00E63A8B"/>
    <w:rsid w:val="00E662AA"/>
    <w:rsid w:val="00E71832"/>
    <w:rsid w:val="00E72368"/>
    <w:rsid w:val="00EB3453"/>
    <w:rsid w:val="00EC3566"/>
    <w:rsid w:val="00ED2A68"/>
    <w:rsid w:val="00EF63CB"/>
    <w:rsid w:val="00F0688E"/>
    <w:rsid w:val="00F11C46"/>
    <w:rsid w:val="00F30DF4"/>
    <w:rsid w:val="00F32C66"/>
    <w:rsid w:val="00F3753C"/>
    <w:rsid w:val="00F45371"/>
    <w:rsid w:val="00F619DE"/>
    <w:rsid w:val="00F74432"/>
    <w:rsid w:val="00F90B4A"/>
    <w:rsid w:val="00FA495C"/>
    <w:rsid w:val="00FD412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762F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60" w:line="276" w:lineRule="auto"/>
    </w:pPr>
    <w:rPr>
      <w:color w:val="323948"/>
      <w:lang w:eastAsia="ja-JP"/>
    </w:rPr>
  </w:style>
  <w:style w:type="paragraph" w:styleId="Heading1">
    <w:name w:val="heading 1"/>
    <w:basedOn w:val="Normal"/>
    <w:next w:val="Normal"/>
    <w:link w:val="Heading1Char"/>
    <w:uiPriority w:val="9"/>
    <w:qFormat/>
    <w:pPr>
      <w:keepNext/>
      <w:keepLines/>
      <w:spacing w:before="280" w:after="120"/>
      <w:outlineLvl w:val="0"/>
    </w:pPr>
    <w:rPr>
      <w:b/>
      <w:color w:val="6CA800"/>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b/>
      <w:szCs w:val="26"/>
    </w:rPr>
  </w:style>
  <w:style w:type="paragraph" w:styleId="Heading3">
    <w:name w:val="heading 3"/>
    <w:basedOn w:val="Normal"/>
    <w:next w:val="Normal"/>
    <w:link w:val="Heading3Char"/>
    <w:uiPriority w:val="9"/>
    <w:unhideWhenUsed/>
    <w:qFormat/>
    <w:pPr>
      <w:keepNext/>
      <w:keepLines/>
      <w:spacing w:before="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color w:val="FFFFFF"/>
      <w:kern w:val="28"/>
      <w:sz w:val="78"/>
      <w:szCs w:val="56"/>
    </w:rPr>
  </w:style>
  <w:style w:type="character" w:customStyle="1" w:styleId="TitleChar">
    <w:name w:val="Title Char"/>
    <w:link w:val="Title"/>
    <w:uiPriority w:val="10"/>
    <w:rPr>
      <w:rFonts w:ascii="Times New Roman" w:eastAsia="Times New Roman" w:hAnsi="Times New Roman" w:cs="Times New Roman"/>
      <w:color w:val="FFFFFF"/>
      <w:kern w:val="28"/>
      <w:sz w:val="78"/>
      <w:szCs w:val="56"/>
    </w:rPr>
  </w:style>
  <w:style w:type="paragraph" w:styleId="Subtitle">
    <w:name w:val="Subtitle"/>
    <w:basedOn w:val="Normal"/>
    <w:link w:val="SubtitleChar"/>
    <w:uiPriority w:val="11"/>
    <w:qFormat/>
    <w:pPr>
      <w:numPr>
        <w:ilvl w:val="1"/>
      </w:numPr>
      <w:spacing w:after="0"/>
      <w:jc w:val="right"/>
    </w:pPr>
    <w:rPr>
      <w:sz w:val="32"/>
    </w:rPr>
  </w:style>
  <w:style w:type="character" w:customStyle="1" w:styleId="SubtitleChar">
    <w:name w:val="Subtitle Char"/>
    <w:link w:val="Subtitle"/>
    <w:uiPriority w:val="11"/>
    <w:rPr>
      <w:rFonts w:eastAsia="Times New Roman"/>
      <w:sz w:val="32"/>
    </w:rPr>
  </w:style>
  <w:style w:type="character" w:styleId="PlaceholderText">
    <w:name w:val="Placeholder Text"/>
    <w:uiPriority w:val="99"/>
    <w:semiHidden/>
    <w:rPr>
      <w:color w:val="808080"/>
    </w:rPr>
  </w:style>
  <w:style w:type="paragraph" w:styleId="Date">
    <w:name w:val="Date"/>
    <w:basedOn w:val="Normal"/>
    <w:link w:val="DateChar"/>
    <w:uiPriority w:val="99"/>
    <w:unhideWhenUsed/>
    <w:qFormat/>
    <w:pPr>
      <w:spacing w:after="40"/>
      <w:jc w:val="right"/>
    </w:pPr>
    <w:rPr>
      <w:b/>
      <w:color w:val="6CA800"/>
      <w:sz w:val="32"/>
    </w:rPr>
  </w:style>
  <w:style w:type="character" w:customStyle="1" w:styleId="DateChar">
    <w:name w:val="Date Char"/>
    <w:link w:val="Date"/>
    <w:uiPriority w:val="99"/>
    <w:rPr>
      <w:b/>
      <w:color w:val="6CA800"/>
      <w:sz w:val="32"/>
    </w:rPr>
  </w:style>
  <w:style w:type="paragraph" w:styleId="BlockText">
    <w:name w:val="Block Text"/>
    <w:basedOn w:val="Normal"/>
    <w:uiPriority w:val="99"/>
    <w:unhideWhenUsed/>
    <w:qFormat/>
    <w:pPr>
      <w:spacing w:after="380" w:line="326" w:lineRule="auto"/>
    </w:pPr>
    <w:rPr>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link w:val="Quote"/>
    <w:uiPriority w:val="29"/>
    <w:rPr>
      <w:i/>
      <w:iCs/>
      <w:sz w:val="28"/>
    </w:rPr>
  </w:style>
  <w:style w:type="character" w:customStyle="1" w:styleId="Heading1Char">
    <w:name w:val="Heading 1 Char"/>
    <w:link w:val="Heading1"/>
    <w:uiPriority w:val="9"/>
    <w:rPr>
      <w:rFonts w:ascii="Times New Roman" w:eastAsia="Times New Roman" w:hAnsi="Times New Roman" w:cs="Times New Roman"/>
      <w:b/>
      <w:color w:val="6CA800"/>
      <w:sz w:val="34"/>
      <w:szCs w:val="32"/>
    </w:rPr>
  </w:style>
  <w:style w:type="character" w:customStyle="1" w:styleId="Heading2Char">
    <w:name w:val="Heading 2 Char"/>
    <w:link w:val="Heading2"/>
    <w:uiPriority w:val="9"/>
    <w:rPr>
      <w:rFonts w:ascii="Times New Roman" w:eastAsia="Times New Roman" w:hAnsi="Times New Roman" w:cs="Times New Roman"/>
      <w:b/>
      <w:sz w:val="24"/>
      <w:szCs w:val="26"/>
    </w:rPr>
  </w:style>
  <w:style w:type="character" w:customStyle="1" w:styleId="Heading3Char">
    <w:name w:val="Heading 3 Char"/>
    <w:link w:val="Heading3"/>
    <w:uiPriority w:val="9"/>
    <w:rPr>
      <w:rFonts w:ascii="Times New Roman" w:eastAsia="Times New Roman" w:hAnsi="Times New Roman" w:cs="Times New Roman"/>
      <w:b/>
      <w:sz w:val="24"/>
      <w:szCs w:val="24"/>
    </w:rPr>
  </w:style>
  <w:style w:type="paragraph" w:styleId="IntenseQuote">
    <w:name w:val="Intense Quote"/>
    <w:basedOn w:val="Normal"/>
    <w:link w:val="IntenseQuoteChar"/>
    <w:uiPriority w:val="30"/>
    <w:qFormat/>
    <w:pPr>
      <w:pBdr>
        <w:top w:val="single" w:sz="8" w:space="10" w:color="323948"/>
        <w:bottom w:val="single" w:sz="8" w:space="10" w:color="323948"/>
      </w:pBdr>
      <w:spacing w:after="240" w:line="312" w:lineRule="auto"/>
      <w:jc w:val="right"/>
    </w:pPr>
    <w:rPr>
      <w:b/>
      <w:i/>
      <w:iCs/>
      <w:sz w:val="28"/>
    </w:rPr>
  </w:style>
  <w:style w:type="character" w:customStyle="1" w:styleId="IntenseQuoteChar">
    <w:name w:val="Intense Quote Char"/>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pBdr>
      <w:spacing w:after="0"/>
    </w:pPr>
    <w:rPr>
      <w:b/>
      <w:color w:val="6CA800"/>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link w:val="Introduction"/>
    <w:uiPriority w:val="3"/>
    <w:rPr>
      <w:sz w:val="28"/>
      <w:lang w:eastAsia="en-US"/>
    </w:rPr>
  </w:style>
  <w:style w:type="character" w:styleId="Hyperlink">
    <w:name w:val="Hyperlink"/>
    <w:uiPriority w:val="99"/>
    <w:unhideWhenUsed/>
    <w:rsid w:val="009F34B4"/>
    <w:rPr>
      <w:color w:val="36C0CA"/>
      <w:u w:val="single"/>
    </w:rPr>
  </w:style>
  <w:style w:type="character" w:styleId="PageNumber">
    <w:name w:val="page number"/>
    <w:basedOn w:val="DefaultParagraphFont"/>
    <w:uiPriority w:val="99"/>
    <w:semiHidden/>
    <w:unhideWhenUsed/>
    <w:rsid w:val="009F34B4"/>
  </w:style>
  <w:style w:type="table" w:styleId="TableGrid">
    <w:name w:val="Table Grid"/>
    <w:basedOn w:val="TableNormal"/>
    <w:uiPriority w:val="39"/>
    <w:rsid w:val="004D0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9D367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Numbered">
    <w:name w:val="Numbered"/>
    <w:rsid w:val="009D3679"/>
    <w:pPr>
      <w:numPr>
        <w:numId w:val="1"/>
      </w:numPr>
    </w:pPr>
  </w:style>
  <w:style w:type="paragraph" w:customStyle="1" w:styleId="p1">
    <w:name w:val="p1"/>
    <w:basedOn w:val="Normal"/>
    <w:rsid w:val="00181EF1"/>
    <w:pPr>
      <w:spacing w:after="0" w:line="240" w:lineRule="auto"/>
      <w:jc w:val="right"/>
    </w:pPr>
    <w:rPr>
      <w:rFonts w:ascii="Times" w:hAnsi="Times"/>
      <w:color w:val="auto"/>
      <w:sz w:val="72"/>
      <w:szCs w:val="72"/>
      <w:lang w:eastAsia="en-US"/>
    </w:rPr>
  </w:style>
  <w:style w:type="character" w:customStyle="1" w:styleId="s1">
    <w:name w:val="s1"/>
    <w:basedOn w:val="DefaultParagraphFont"/>
    <w:rsid w:val="00181EF1"/>
  </w:style>
  <w:style w:type="paragraph" w:customStyle="1" w:styleId="p2">
    <w:name w:val="p2"/>
    <w:basedOn w:val="Normal"/>
    <w:rsid w:val="001F11D4"/>
    <w:pPr>
      <w:shd w:val="clear" w:color="auto" w:fill="262029"/>
      <w:spacing w:after="0" w:line="240" w:lineRule="auto"/>
    </w:pPr>
    <w:rPr>
      <w:rFonts w:ascii="Helvetica" w:hAnsi="Helvetica"/>
      <w:color w:val="ABA3B5"/>
      <w:lang w:eastAsia="en-US"/>
    </w:rPr>
  </w:style>
  <w:style w:type="character" w:customStyle="1" w:styleId="s2">
    <w:name w:val="s2"/>
    <w:basedOn w:val="DefaultParagraphFont"/>
    <w:rsid w:val="001F11D4"/>
  </w:style>
  <w:style w:type="paragraph" w:customStyle="1" w:styleId="p3">
    <w:name w:val="p3"/>
    <w:basedOn w:val="Normal"/>
    <w:rsid w:val="00E631E5"/>
    <w:pPr>
      <w:spacing w:after="0" w:line="240" w:lineRule="auto"/>
    </w:pPr>
    <w:rPr>
      <w:rFonts w:ascii="Arial" w:hAnsi="Arial" w:cs="Arial"/>
      <w:color w:val="auto"/>
      <w:sz w:val="18"/>
      <w:szCs w:val="18"/>
      <w:lang w:eastAsia="en-US"/>
    </w:rPr>
  </w:style>
  <w:style w:type="character" w:customStyle="1" w:styleId="s3">
    <w:name w:val="s3"/>
    <w:rsid w:val="00E631E5"/>
    <w:rPr>
      <w:rFonts w:ascii="Arial" w:hAnsi="Arial" w:cs="Arial" w:hint="default"/>
      <w:color w:val="0069D9"/>
      <w:sz w:val="18"/>
      <w:szCs w:val="18"/>
      <w:u w:val="single"/>
    </w:rPr>
  </w:style>
  <w:style w:type="paragraph" w:styleId="ListParagraph">
    <w:name w:val="List Paragraph"/>
    <w:basedOn w:val="Normal"/>
    <w:uiPriority w:val="34"/>
    <w:unhideWhenUsed/>
    <w:qFormat/>
    <w:rsid w:val="001D6349"/>
    <w:pPr>
      <w:ind w:left="720"/>
      <w:contextualSpacing/>
    </w:pPr>
  </w:style>
  <w:style w:type="character" w:styleId="FollowedHyperlink">
    <w:name w:val="FollowedHyperlink"/>
    <w:uiPriority w:val="99"/>
    <w:semiHidden/>
    <w:unhideWhenUsed/>
    <w:rsid w:val="00DD367E"/>
    <w:rPr>
      <w:color w:val="91669C"/>
      <w:u w:val="single"/>
    </w:rPr>
  </w:style>
  <w:style w:type="paragraph" w:styleId="NormalWeb">
    <w:name w:val="Normal (Web)"/>
    <w:basedOn w:val="Normal"/>
    <w:uiPriority w:val="99"/>
    <w:semiHidden/>
    <w:unhideWhenUsed/>
    <w:rsid w:val="00891663"/>
    <w:pPr>
      <w:spacing w:before="100" w:beforeAutospacing="1" w:after="100" w:afterAutospacing="1" w:line="240" w:lineRule="auto"/>
    </w:pPr>
    <w:rPr>
      <w:color w:val="auto"/>
      <w:lang w:eastAsia="en-US"/>
    </w:rPr>
  </w:style>
  <w:style w:type="character" w:customStyle="1" w:styleId="text">
    <w:name w:val="text"/>
    <w:basedOn w:val="DefaultParagraphFont"/>
    <w:rsid w:val="00E2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50272">
      <w:bodyDiv w:val="1"/>
      <w:marLeft w:val="0"/>
      <w:marRight w:val="0"/>
      <w:marTop w:val="0"/>
      <w:marBottom w:val="0"/>
      <w:divBdr>
        <w:top w:val="none" w:sz="0" w:space="0" w:color="auto"/>
        <w:left w:val="none" w:sz="0" w:space="0" w:color="auto"/>
        <w:bottom w:val="none" w:sz="0" w:space="0" w:color="auto"/>
        <w:right w:val="none" w:sz="0" w:space="0" w:color="auto"/>
      </w:divBdr>
    </w:div>
    <w:div w:id="395082611">
      <w:bodyDiv w:val="1"/>
      <w:marLeft w:val="0"/>
      <w:marRight w:val="0"/>
      <w:marTop w:val="0"/>
      <w:marBottom w:val="0"/>
      <w:divBdr>
        <w:top w:val="none" w:sz="0" w:space="0" w:color="auto"/>
        <w:left w:val="none" w:sz="0" w:space="0" w:color="auto"/>
        <w:bottom w:val="none" w:sz="0" w:space="0" w:color="auto"/>
        <w:right w:val="none" w:sz="0" w:space="0" w:color="auto"/>
      </w:divBdr>
    </w:div>
    <w:div w:id="425465792">
      <w:bodyDiv w:val="1"/>
      <w:marLeft w:val="0"/>
      <w:marRight w:val="0"/>
      <w:marTop w:val="0"/>
      <w:marBottom w:val="0"/>
      <w:divBdr>
        <w:top w:val="none" w:sz="0" w:space="0" w:color="auto"/>
        <w:left w:val="none" w:sz="0" w:space="0" w:color="auto"/>
        <w:bottom w:val="none" w:sz="0" w:space="0" w:color="auto"/>
        <w:right w:val="none" w:sz="0" w:space="0" w:color="auto"/>
      </w:divBdr>
    </w:div>
    <w:div w:id="552011906">
      <w:bodyDiv w:val="1"/>
      <w:marLeft w:val="0"/>
      <w:marRight w:val="0"/>
      <w:marTop w:val="0"/>
      <w:marBottom w:val="0"/>
      <w:divBdr>
        <w:top w:val="none" w:sz="0" w:space="0" w:color="auto"/>
        <w:left w:val="none" w:sz="0" w:space="0" w:color="auto"/>
        <w:bottom w:val="none" w:sz="0" w:space="0" w:color="auto"/>
        <w:right w:val="none" w:sz="0" w:space="0" w:color="auto"/>
      </w:divBdr>
    </w:div>
    <w:div w:id="723061793">
      <w:bodyDiv w:val="1"/>
      <w:marLeft w:val="0"/>
      <w:marRight w:val="0"/>
      <w:marTop w:val="0"/>
      <w:marBottom w:val="0"/>
      <w:divBdr>
        <w:top w:val="none" w:sz="0" w:space="0" w:color="auto"/>
        <w:left w:val="none" w:sz="0" w:space="0" w:color="auto"/>
        <w:bottom w:val="none" w:sz="0" w:space="0" w:color="auto"/>
        <w:right w:val="none" w:sz="0" w:space="0" w:color="auto"/>
      </w:divBdr>
    </w:div>
    <w:div w:id="1338272393">
      <w:bodyDiv w:val="1"/>
      <w:marLeft w:val="0"/>
      <w:marRight w:val="0"/>
      <w:marTop w:val="0"/>
      <w:marBottom w:val="0"/>
      <w:divBdr>
        <w:top w:val="none" w:sz="0" w:space="0" w:color="auto"/>
        <w:left w:val="none" w:sz="0" w:space="0" w:color="auto"/>
        <w:bottom w:val="none" w:sz="0" w:space="0" w:color="auto"/>
        <w:right w:val="none" w:sz="0" w:space="0" w:color="auto"/>
      </w:divBdr>
    </w:div>
    <w:div w:id="1862402375">
      <w:bodyDiv w:val="1"/>
      <w:marLeft w:val="0"/>
      <w:marRight w:val="0"/>
      <w:marTop w:val="0"/>
      <w:marBottom w:val="0"/>
      <w:divBdr>
        <w:top w:val="none" w:sz="0" w:space="0" w:color="auto"/>
        <w:left w:val="none" w:sz="0" w:space="0" w:color="auto"/>
        <w:bottom w:val="none" w:sz="0" w:space="0" w:color="auto"/>
        <w:right w:val="none" w:sz="0" w:space="0" w:color="auto"/>
      </w:divBdr>
      <w:divsChild>
        <w:div w:id="72509230">
          <w:marLeft w:val="0"/>
          <w:marRight w:val="0"/>
          <w:marTop w:val="0"/>
          <w:marBottom w:val="0"/>
          <w:divBdr>
            <w:top w:val="none" w:sz="0" w:space="0" w:color="auto"/>
            <w:left w:val="none" w:sz="0" w:space="0" w:color="auto"/>
            <w:bottom w:val="none" w:sz="0" w:space="0" w:color="auto"/>
            <w:right w:val="none" w:sz="0" w:space="0" w:color="auto"/>
          </w:divBdr>
        </w:div>
        <w:div w:id="857083454">
          <w:marLeft w:val="0"/>
          <w:marRight w:val="0"/>
          <w:marTop w:val="0"/>
          <w:marBottom w:val="0"/>
          <w:divBdr>
            <w:top w:val="none" w:sz="0" w:space="0" w:color="auto"/>
            <w:left w:val="none" w:sz="0" w:space="0" w:color="auto"/>
            <w:bottom w:val="none" w:sz="0" w:space="0" w:color="auto"/>
            <w:right w:val="none" w:sz="0" w:space="0" w:color="auto"/>
          </w:divBdr>
        </w:div>
        <w:div w:id="1475902358">
          <w:marLeft w:val="0"/>
          <w:marRight w:val="0"/>
          <w:marTop w:val="0"/>
          <w:marBottom w:val="0"/>
          <w:divBdr>
            <w:top w:val="none" w:sz="0" w:space="0" w:color="auto"/>
            <w:left w:val="none" w:sz="0" w:space="0" w:color="auto"/>
            <w:bottom w:val="none" w:sz="0" w:space="0" w:color="auto"/>
            <w:right w:val="none" w:sz="0" w:space="0" w:color="auto"/>
          </w:divBdr>
        </w:div>
        <w:div w:id="1527792267">
          <w:marLeft w:val="0"/>
          <w:marRight w:val="0"/>
          <w:marTop w:val="0"/>
          <w:marBottom w:val="0"/>
          <w:divBdr>
            <w:top w:val="none" w:sz="0" w:space="0" w:color="auto"/>
            <w:left w:val="none" w:sz="0" w:space="0" w:color="auto"/>
            <w:bottom w:val="none" w:sz="0" w:space="0" w:color="auto"/>
            <w:right w:val="none" w:sz="0" w:space="0" w:color="auto"/>
          </w:divBdr>
        </w:div>
        <w:div w:id="1701511351">
          <w:marLeft w:val="0"/>
          <w:marRight w:val="0"/>
          <w:marTop w:val="0"/>
          <w:marBottom w:val="0"/>
          <w:divBdr>
            <w:top w:val="none" w:sz="0" w:space="0" w:color="auto"/>
            <w:left w:val="none" w:sz="0" w:space="0" w:color="auto"/>
            <w:bottom w:val="none" w:sz="0" w:space="0" w:color="auto"/>
            <w:right w:val="none" w:sz="0" w:space="0" w:color="auto"/>
          </w:divBdr>
        </w:div>
      </w:divsChild>
    </w:div>
    <w:div w:id="1922834687">
      <w:bodyDiv w:val="1"/>
      <w:marLeft w:val="0"/>
      <w:marRight w:val="0"/>
      <w:marTop w:val="0"/>
      <w:marBottom w:val="0"/>
      <w:divBdr>
        <w:top w:val="none" w:sz="0" w:space="0" w:color="auto"/>
        <w:left w:val="none" w:sz="0" w:space="0" w:color="auto"/>
        <w:bottom w:val="none" w:sz="0" w:space="0" w:color="auto"/>
        <w:right w:val="none" w:sz="0" w:space="0" w:color="auto"/>
      </w:divBdr>
      <w:divsChild>
        <w:div w:id="2027362625">
          <w:marLeft w:val="0"/>
          <w:marRight w:val="0"/>
          <w:marTop w:val="0"/>
          <w:marBottom w:val="0"/>
          <w:divBdr>
            <w:top w:val="none" w:sz="0" w:space="0" w:color="auto"/>
            <w:left w:val="none" w:sz="0" w:space="0" w:color="auto"/>
            <w:bottom w:val="none" w:sz="0" w:space="0" w:color="auto"/>
            <w:right w:val="none" w:sz="0" w:space="0" w:color="auto"/>
          </w:divBdr>
          <w:divsChild>
            <w:div w:id="966668288">
              <w:marLeft w:val="0"/>
              <w:marRight w:val="0"/>
              <w:marTop w:val="0"/>
              <w:marBottom w:val="0"/>
              <w:divBdr>
                <w:top w:val="none" w:sz="0" w:space="0" w:color="auto"/>
                <w:left w:val="none" w:sz="0" w:space="0" w:color="auto"/>
                <w:bottom w:val="none" w:sz="0" w:space="0" w:color="auto"/>
                <w:right w:val="none" w:sz="0" w:space="0" w:color="auto"/>
              </w:divBdr>
              <w:divsChild>
                <w:div w:id="290063659">
                  <w:marLeft w:val="0"/>
                  <w:marRight w:val="0"/>
                  <w:marTop w:val="0"/>
                  <w:marBottom w:val="0"/>
                  <w:divBdr>
                    <w:top w:val="none" w:sz="0" w:space="0" w:color="auto"/>
                    <w:left w:val="none" w:sz="0" w:space="0" w:color="auto"/>
                    <w:bottom w:val="none" w:sz="0" w:space="0" w:color="auto"/>
                    <w:right w:val="none" w:sz="0" w:space="0" w:color="auto"/>
                  </w:divBdr>
                  <w:divsChild>
                    <w:div w:id="17975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78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5.jpeg"/><Relationship Id="rId21" Type="http://schemas.openxmlformats.org/officeDocument/2006/relationships/image" Target="media/image6.jpg"/><Relationship Id="rId22" Type="http://schemas.openxmlformats.org/officeDocument/2006/relationships/image" Target="media/image7.jpeg"/><Relationship Id="rId23" Type="http://schemas.openxmlformats.org/officeDocument/2006/relationships/image" Target="media/image8.gif"/><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yperlink" Target="http://www.northminsterpres.org" TargetMode="External"/><Relationship Id="rId14" Type="http://schemas.openxmlformats.org/officeDocument/2006/relationships/hyperlink" Target="http://www.northminsterpres.org" TargetMode="External"/><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hyperlink" Target="mailto:kevin.gospel@northminsterpres.org" TargetMode="External"/><Relationship Id="rId18" Type="http://schemas.openxmlformats.org/officeDocument/2006/relationships/hyperlink" Target="mailto:kevin.gospel@northminsterpres.org" TargetMode="External"/><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lypexa/Library/Group%20Containers/UBF8T346G9.Office/User%20Content.localized/Templates.localized/Northminster%20Newsletter.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7D064229-8AE8-6A40-B6D3-D98E8583D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Northminster Newsletter.dotx</Template>
  <TotalTime>202</TotalTime>
  <Pages>6</Pages>
  <Words>33</Words>
  <Characters>192</Characters>
  <Application>Microsoft Macintosh Word</Application>
  <DocSecurity>0</DocSecurity>
  <Lines>1</Lines>
  <Paragraphs>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vt:lpstr>
      <vt:lpstr>/</vt:lpstr>
      <vt:lpstr>/</vt:lpstr>
      <vt:lpstr/>
      <vt:lpstr/>
    </vt:vector>
  </TitlesOfParts>
  <Company/>
  <LinksUpToDate>false</LinksUpToDate>
  <CharactersWithSpaces>224</CharactersWithSpaces>
  <SharedDoc>false</SharedDoc>
  <HLinks>
    <vt:vector size="6" baseType="variant">
      <vt:variant>
        <vt:i4>4587591</vt:i4>
      </vt:variant>
      <vt:variant>
        <vt:i4>0</vt:i4>
      </vt:variant>
      <vt:variant>
        <vt:i4>0</vt:i4>
      </vt:variant>
      <vt:variant>
        <vt:i4>5</vt:i4>
      </vt:variant>
      <vt:variant>
        <vt:lpwstr>http://www.northminsterpres.org/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cp:lastPrinted>2017-08-04T19:57:00Z</cp:lastPrinted>
  <dcterms:created xsi:type="dcterms:W3CDTF">2017-08-01T20:53:00Z</dcterms:created>
  <dcterms:modified xsi:type="dcterms:W3CDTF">2017-08-04T20:00:00Z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